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FD671" w14:textId="0C250A51" w:rsidR="00376B5E" w:rsidRDefault="00BD4A84" w:rsidP="00A53E78">
      <w:pPr>
        <w:pStyle w:val="Hoofdtitel"/>
        <w:rPr>
          <w:rFonts w:ascii="Arial Rounded MT Bold" w:hAnsi="Arial Rounded MT Bold"/>
          <w:color w:val="2E74B5" w:themeColor="accent5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1" layoutInCell="1" allowOverlap="0" wp14:anchorId="29BE9DAF" wp14:editId="10B40C88">
                <wp:simplePos x="0" y="0"/>
                <wp:positionH relativeFrom="column">
                  <wp:posOffset>-622807</wp:posOffset>
                </wp:positionH>
                <wp:positionV relativeFrom="page">
                  <wp:posOffset>1862455</wp:posOffset>
                </wp:positionV>
                <wp:extent cx="1080000" cy="1080000"/>
                <wp:effectExtent l="50800" t="50800" r="38100" b="38100"/>
                <wp:wrapSquare wrapText="bothSides"/>
                <wp:docPr id="123042395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2700"/>
                          <a:bevelB w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BAF11" w14:textId="77777777" w:rsidR="00AF15B7" w:rsidRDefault="00AF15B7" w:rsidP="00AF15B7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lang w:val="nl-NL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5B7">
                              <w:rPr>
                                <w:b/>
                                <w:bCs/>
                                <w:lang w:val="nl-NL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TYPE</w:t>
                            </w:r>
                            <w:r w:rsidR="008D402D">
                              <w:rPr>
                                <w:b/>
                                <w:bCs/>
                                <w:lang w:val="nl-NL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070F">
                              <w:rPr>
                                <w:b/>
                                <w:bCs/>
                                <w:lang w:val="nl-NL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3197DF3E" w14:textId="77777777" w:rsidR="00AF15B7" w:rsidRPr="00AF15B7" w:rsidRDefault="0027070F" w:rsidP="00AF15B7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lang w:val="nl-NL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8F57D" wp14:editId="4BFE8816">
                                  <wp:extent cx="871220" cy="600710"/>
                                  <wp:effectExtent l="0" t="0" r="5080" b="0"/>
                                  <wp:docPr id="163776356" name="Afbeelding 1" descr="Afbeelding met schets, tekening, Lijnillustraties, lijnteken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776356" name="Afbeelding 1" descr="Afbeelding met schets, tekening, Lijnillustraties, lijntekening&#10;&#10;Automatisch gegenereerde beschrijvi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E9DA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-49.05pt;margin-top:146.65pt;width:85.05pt;height:85.0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" o:allowoverlap="f" fillcolor="white [3201]" strokecolor="gray [1629]" strokeweight="2pt">
                <v:stroke joinstyle="round"/>
                <v:textbox>
                  <w:txbxContent>
                    <w:p w14:paraId="2A9BAF11" w14:textId="77777777" w:rsidR="00AF15B7" w:rsidRDefault="00AF15B7" w:rsidP="00AF15B7">
                      <w:pPr>
                        <w:ind w:left="-142"/>
                        <w:jc w:val="center"/>
                        <w:rPr>
                          <w:b/>
                          <w:bCs/>
                          <w:lang w:val="nl-NL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15B7">
                        <w:rPr>
                          <w:b/>
                          <w:bCs/>
                          <w:lang w:val="nl-NL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TYPE</w:t>
                      </w:r>
                      <w:r w:rsidR="008D402D">
                        <w:rPr>
                          <w:b/>
                          <w:bCs/>
                          <w:lang w:val="nl-NL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070F">
                        <w:rPr>
                          <w:b/>
                          <w:bCs/>
                          <w:lang w:val="nl-NL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3197DF3E" w14:textId="77777777" w:rsidR="00AF15B7" w:rsidRPr="00AF15B7" w:rsidRDefault="0027070F" w:rsidP="00AF15B7">
                      <w:pPr>
                        <w:ind w:left="-142"/>
                        <w:jc w:val="center"/>
                        <w:rPr>
                          <w:b/>
                          <w:bCs/>
                          <w:lang w:val="nl-NL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48F57D" wp14:editId="4BFE8816">
                            <wp:extent cx="871220" cy="600710"/>
                            <wp:effectExtent l="0" t="0" r="5080" b="0"/>
                            <wp:docPr id="163776356" name="Afbeelding 1" descr="Afbeelding met schets, tekening, Lijnillustraties, lijnteken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776356" name="Afbeelding 1" descr="Afbeelding met schets, tekening, Lijnillustraties, lijntekening&#10;&#10;Automatisch gegenereerde beschrijvi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60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E755E0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0" wp14:anchorId="66517B98" wp14:editId="5CE5A21E">
                <wp:simplePos x="0" y="0"/>
                <wp:positionH relativeFrom="column">
                  <wp:posOffset>3582670</wp:posOffset>
                </wp:positionH>
                <wp:positionV relativeFrom="page">
                  <wp:posOffset>1720112</wp:posOffset>
                </wp:positionV>
                <wp:extent cx="2880000" cy="2160000"/>
                <wp:effectExtent l="57150" t="57150" r="53975" b="69215"/>
                <wp:wrapSquare wrapText="bothSides"/>
                <wp:docPr id="57154520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16000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2700"/>
                          <a:bevelB w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CBAA1" w14:textId="09055548" w:rsidR="00F17CF1" w:rsidRDefault="00D00443" w:rsidP="00F17CF1">
                            <w:pPr>
                              <w:keepNext/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555B8" wp14:editId="2E17849D">
                                  <wp:extent cx="2671445" cy="2003425"/>
                                  <wp:effectExtent l="0" t="0" r="0" b="0"/>
                                  <wp:docPr id="1894059536" name="Afbeelding 1" descr="Afbeelding met buitenshuis, hemel, speeltuin, Opblaasbaar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059536" name="Afbeelding 1" descr="Afbeelding met buitenshuis, hemel, speeltuin, Opblaasbaar&#10;&#10;Door AI gegenereerde inhoud is mogelijk onjuis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00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072EE" w14:textId="794C3C12" w:rsidR="00F17CF1" w:rsidRDefault="00F17CF1" w:rsidP="00F17CF1">
                            <w:pPr>
                              <w:pStyle w:val="Bijschrift"/>
                              <w:jc w:val="center"/>
                            </w:pPr>
                            <w:bookmarkStart w:id="0" w:name="_Toc167274151"/>
                            <w:r>
                              <w:t xml:space="preserve">Figuur </w:t>
                            </w:r>
                            <w:fldSimple w:instr=" SEQ Figuur \* ARABIC ">
                              <w:r w:rsidR="00D4551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Foto</w:t>
                            </w:r>
                            <w:bookmarkEnd w:id="0"/>
                            <w:r>
                              <w:t xml:space="preserve"> </w:t>
                            </w:r>
                          </w:p>
                          <w:p w14:paraId="5CF5D007" w14:textId="77777777" w:rsidR="002C2558" w:rsidRPr="005528CB" w:rsidRDefault="002C2558" w:rsidP="00C60555">
                            <w:pPr>
                              <w:ind w:left="-142"/>
                              <w:jc w:val="center"/>
                              <w:rPr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3A85E4" w14:textId="77777777" w:rsidR="002C2558" w:rsidRDefault="002C2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7B98" id="_x0000_s1027" type="#_x0000_t202" style="position:absolute;left:0;text-align:left;margin-left:282.1pt;margin-top:135.45pt;width:226.75pt;height:170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" o:allowoverlap="f" fillcolor="white [3201]" strokecolor="gray [1629]" strokeweight="2pt">
                <v:stroke joinstyle="round"/>
                <v:textbox>
                  <w:txbxContent>
                    <w:p w14:paraId="285CBAA1" w14:textId="09055548" w:rsidR="00F17CF1" w:rsidRDefault="00D00443" w:rsidP="00F17CF1">
                      <w:pPr>
                        <w:keepNext/>
                        <w:ind w:left="-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A555B8" wp14:editId="2E17849D">
                            <wp:extent cx="2671445" cy="2003425"/>
                            <wp:effectExtent l="0" t="0" r="0" b="0"/>
                            <wp:docPr id="1894059536" name="Afbeelding 1" descr="Afbeelding met buitenshuis, hemel, speeltuin, Opblaasbaar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4059536" name="Afbeelding 1" descr="Afbeelding met buitenshuis, hemel, speeltuin, Opblaasbaar&#10;&#10;Door AI gegenereerde inhoud is mogelijk onjuis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00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072EE" w14:textId="794C3C12" w:rsidR="00F17CF1" w:rsidRDefault="00F17CF1" w:rsidP="00F17CF1">
                      <w:pPr>
                        <w:pStyle w:val="Bijschrift"/>
                        <w:jc w:val="center"/>
                      </w:pPr>
                      <w:bookmarkStart w:id="1" w:name="_Toc167274151"/>
                      <w:r>
                        <w:t xml:space="preserve">Figuur </w:t>
                      </w:r>
                      <w:fldSimple w:instr=" SEQ Figuur \* ARABIC ">
                        <w:r w:rsidR="00D4551B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Foto</w:t>
                      </w:r>
                      <w:bookmarkEnd w:id="1"/>
                      <w:r>
                        <w:t xml:space="preserve"> </w:t>
                      </w:r>
                    </w:p>
                    <w:p w14:paraId="5CF5D007" w14:textId="77777777" w:rsidR="002C2558" w:rsidRPr="005528CB" w:rsidRDefault="002C2558" w:rsidP="00C60555">
                      <w:pPr>
                        <w:ind w:left="-142"/>
                        <w:jc w:val="center"/>
                        <w:rPr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D3A85E4" w14:textId="77777777" w:rsidR="002C2558" w:rsidRDefault="002C2558"/>
                  </w:txbxContent>
                </v:textbox>
                <w10:wrap type="square" anchory="page"/>
              </v:shape>
            </w:pict>
          </mc:Fallback>
        </mc:AlternateContent>
      </w:r>
      <w:r w:rsidR="007E5DBB">
        <w:rPr>
          <w:rFonts w:ascii="Arial Rounded MT Bold" w:hAnsi="Arial Rounded MT Bold"/>
          <w:color w:val="2E74B5" w:themeColor="accent5" w:themeShade="BF"/>
          <w:sz w:val="48"/>
          <w:szCs w:val="48"/>
        </w:rPr>
        <w:t>Angry Birds Slide</w:t>
      </w:r>
    </w:p>
    <w:p w14:paraId="03227F53" w14:textId="77777777" w:rsidR="00C60555" w:rsidRDefault="00AB2563" w:rsidP="0030443B">
      <w:pPr>
        <w:ind w:firstLine="708"/>
        <w:rPr>
          <w:rFonts w:cs="Open Sans"/>
          <w:b/>
          <w:bCs/>
          <w:color w:val="C00000"/>
          <w:sz w:val="24"/>
          <w:szCs w:val="24"/>
        </w:rPr>
      </w:pPr>
      <w:r w:rsidRPr="009A34DD">
        <w:rPr>
          <w:rFonts w:cs="Open Sans"/>
          <w:b/>
          <w:bCs/>
          <w:color w:val="C00000"/>
          <w:sz w:val="24"/>
          <w:szCs w:val="24"/>
          <w:u w:val="single"/>
        </w:rPr>
        <w:t>Leverancier</w:t>
      </w:r>
      <w:r>
        <w:tab/>
      </w:r>
      <w:r w:rsidRPr="009A34DD">
        <w:rPr>
          <w:rFonts w:cs="Open Sans"/>
          <w:b/>
          <w:bCs/>
          <w:color w:val="C00000"/>
          <w:sz w:val="24"/>
          <w:szCs w:val="24"/>
          <w:u w:val="single"/>
        </w:rPr>
        <w:t>Hulplijn</w:t>
      </w:r>
    </w:p>
    <w:p w14:paraId="5D7B578F" w14:textId="77777777" w:rsidR="00AB2563" w:rsidRPr="009A34DD" w:rsidRDefault="0030443B" w:rsidP="00AB2563">
      <w:pPr>
        <w:rPr>
          <w:b/>
          <w:bCs/>
        </w:rPr>
      </w:pPr>
      <w:r>
        <w:tab/>
        <w:t xml:space="preserve"> </w:t>
      </w:r>
      <w:r w:rsidRPr="009A34DD">
        <w:rPr>
          <w:b/>
          <w:bCs/>
        </w:rPr>
        <w:t>Fun4You</w:t>
      </w:r>
      <w:r w:rsidRPr="009A34DD">
        <w:rPr>
          <w:b/>
          <w:bCs/>
        </w:rPr>
        <w:tab/>
      </w:r>
      <w:r w:rsidRPr="009A34DD">
        <w:rPr>
          <w:b/>
          <w:bCs/>
        </w:rPr>
        <w:tab/>
        <w:t>011/31.33.</w:t>
      </w:r>
      <w:r w:rsidR="009A34DD" w:rsidRPr="009A34DD">
        <w:rPr>
          <w:b/>
          <w:bCs/>
        </w:rPr>
        <w:t>93</w:t>
      </w:r>
    </w:p>
    <w:p w14:paraId="5FDB02EF" w14:textId="77777777" w:rsidR="004766F3" w:rsidRDefault="004766F3" w:rsidP="00B5488E">
      <w:pPr>
        <w:jc w:val="center"/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D008C3" w:rsidRPr="00D649FA" w14:paraId="2847AADE" w14:textId="77777777" w:rsidTr="00F17CF1">
        <w:tc>
          <w:tcPr>
            <w:tcW w:w="3823" w:type="dxa"/>
            <w:gridSpan w:val="2"/>
            <w:shd w:val="clear" w:color="auto" w:fill="E7E6E6" w:themeFill="background2"/>
          </w:tcPr>
          <w:p w14:paraId="700C7093" w14:textId="77777777" w:rsidR="00D008C3" w:rsidRPr="00D649FA" w:rsidRDefault="00014D5D" w:rsidP="00F17CF1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Benodigde</w:t>
            </w:r>
            <w:r w:rsidR="00E63A06">
              <w:rPr>
                <w:rFonts w:cs="Open Sans"/>
                <w:b/>
                <w:bCs/>
                <w:szCs w:val="20"/>
              </w:rPr>
              <w:t xml:space="preserve"> </w:t>
            </w:r>
            <w:r>
              <w:rPr>
                <w:rFonts w:cs="Open Sans"/>
                <w:b/>
                <w:bCs/>
                <w:szCs w:val="20"/>
              </w:rPr>
              <w:t>afmetingen</w:t>
            </w:r>
            <w:r w:rsidR="009F67F2">
              <w:rPr>
                <w:rFonts w:cs="Open Sans"/>
                <w:b/>
                <w:bCs/>
                <w:szCs w:val="20"/>
              </w:rPr>
              <w:t xml:space="preserve"> </w:t>
            </w:r>
            <w:r w:rsidR="00E63A06">
              <w:rPr>
                <w:rFonts w:cs="Open Sans"/>
                <w:b/>
                <w:bCs/>
                <w:szCs w:val="20"/>
              </w:rPr>
              <w:t>(LxBxH)</w:t>
            </w:r>
          </w:p>
        </w:tc>
      </w:tr>
      <w:tr w:rsidR="00D008C3" w:rsidRPr="003A6DB1" w14:paraId="7D5F110B" w14:textId="77777777" w:rsidTr="00F17CF1">
        <w:tc>
          <w:tcPr>
            <w:tcW w:w="1980" w:type="dxa"/>
          </w:tcPr>
          <w:p w14:paraId="6072DD0A" w14:textId="77777777" w:rsidR="00D008C3" w:rsidRPr="00E63A06" w:rsidRDefault="00D008C3" w:rsidP="00F17CF1">
            <w:pPr>
              <w:rPr>
                <w:rFonts w:cs="Open Sans"/>
                <w:szCs w:val="20"/>
              </w:rPr>
            </w:pPr>
            <w:r w:rsidRPr="00E63A06">
              <w:rPr>
                <w:rFonts w:cs="Open Sans"/>
                <w:szCs w:val="20"/>
              </w:rPr>
              <w:t>Lengte</w:t>
            </w:r>
          </w:p>
        </w:tc>
        <w:tc>
          <w:tcPr>
            <w:tcW w:w="1843" w:type="dxa"/>
          </w:tcPr>
          <w:p w14:paraId="3196B308" w14:textId="39791071" w:rsidR="00D008C3" w:rsidRPr="003A6DB1" w:rsidRDefault="00193AAF" w:rsidP="00F17CF1">
            <w:pPr>
              <w:jc w:val="center"/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8,6</w:t>
            </w:r>
            <w:r w:rsidR="008558A4">
              <w:rPr>
                <w:rFonts w:cs="Open Sans"/>
                <w:szCs w:val="20"/>
              </w:rPr>
              <w:t xml:space="preserve"> </w:t>
            </w:r>
            <w:r w:rsidR="00D008C3" w:rsidRPr="003A6DB1">
              <w:rPr>
                <w:rFonts w:cs="Open Sans"/>
                <w:szCs w:val="20"/>
              </w:rPr>
              <w:t>m</w:t>
            </w:r>
          </w:p>
        </w:tc>
      </w:tr>
      <w:tr w:rsidR="00D008C3" w:rsidRPr="003A6DB1" w14:paraId="542D4EC5" w14:textId="77777777" w:rsidTr="00F17CF1">
        <w:tc>
          <w:tcPr>
            <w:tcW w:w="1980" w:type="dxa"/>
          </w:tcPr>
          <w:p w14:paraId="431DDCB7" w14:textId="77777777" w:rsidR="00D008C3" w:rsidRPr="00E63A06" w:rsidRDefault="00D008C3" w:rsidP="00F17CF1">
            <w:pPr>
              <w:rPr>
                <w:rFonts w:cs="Open Sans"/>
                <w:szCs w:val="20"/>
              </w:rPr>
            </w:pPr>
            <w:r w:rsidRPr="00E63A06">
              <w:rPr>
                <w:rFonts w:cs="Open Sans"/>
                <w:szCs w:val="20"/>
              </w:rPr>
              <w:t>Breedte</w:t>
            </w:r>
          </w:p>
        </w:tc>
        <w:tc>
          <w:tcPr>
            <w:tcW w:w="1843" w:type="dxa"/>
          </w:tcPr>
          <w:p w14:paraId="6BA92CEC" w14:textId="1B184ECE" w:rsidR="00D008C3" w:rsidRPr="003A6DB1" w:rsidRDefault="002A7703" w:rsidP="00F17CF1">
            <w:pPr>
              <w:jc w:val="center"/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5,5</w:t>
            </w:r>
            <w:r w:rsidR="008558A4">
              <w:rPr>
                <w:rFonts w:cs="Open Sans"/>
                <w:szCs w:val="20"/>
              </w:rPr>
              <w:t xml:space="preserve"> </w:t>
            </w:r>
            <w:r w:rsidR="00D008C3" w:rsidRPr="003A6DB1">
              <w:rPr>
                <w:rFonts w:cs="Open Sans"/>
                <w:szCs w:val="20"/>
              </w:rPr>
              <w:t>m</w:t>
            </w:r>
          </w:p>
        </w:tc>
      </w:tr>
      <w:tr w:rsidR="00D008C3" w:rsidRPr="003A6DB1" w14:paraId="3B45A2DB" w14:textId="77777777" w:rsidTr="00F17CF1">
        <w:tc>
          <w:tcPr>
            <w:tcW w:w="1980" w:type="dxa"/>
          </w:tcPr>
          <w:p w14:paraId="6933D147" w14:textId="77777777" w:rsidR="00D008C3" w:rsidRPr="00E63A06" w:rsidRDefault="00D008C3" w:rsidP="00F17CF1">
            <w:pPr>
              <w:rPr>
                <w:rFonts w:cs="Open Sans"/>
                <w:szCs w:val="20"/>
              </w:rPr>
            </w:pPr>
            <w:r w:rsidRPr="00E63A06">
              <w:rPr>
                <w:rFonts w:cs="Open Sans"/>
                <w:szCs w:val="20"/>
              </w:rPr>
              <w:t>Hoogte</w:t>
            </w:r>
          </w:p>
        </w:tc>
        <w:tc>
          <w:tcPr>
            <w:tcW w:w="1843" w:type="dxa"/>
          </w:tcPr>
          <w:p w14:paraId="03F07859" w14:textId="6A63D6FE" w:rsidR="00D008C3" w:rsidRPr="003A6DB1" w:rsidRDefault="002A7703" w:rsidP="00F17CF1">
            <w:pPr>
              <w:jc w:val="center"/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7,5</w:t>
            </w:r>
            <w:r w:rsidR="008558A4">
              <w:rPr>
                <w:rFonts w:cs="Open Sans"/>
                <w:szCs w:val="20"/>
              </w:rPr>
              <w:t xml:space="preserve"> </w:t>
            </w:r>
            <w:r w:rsidR="00D008C3" w:rsidRPr="003A6DB1">
              <w:rPr>
                <w:rFonts w:cs="Open Sans"/>
                <w:szCs w:val="20"/>
              </w:rPr>
              <w:t>m</w:t>
            </w:r>
          </w:p>
        </w:tc>
      </w:tr>
      <w:tr w:rsidR="00D008C3" w:rsidRPr="003A6DB1" w14:paraId="24BC7F8F" w14:textId="77777777" w:rsidTr="00F17CF1">
        <w:tc>
          <w:tcPr>
            <w:tcW w:w="1980" w:type="dxa"/>
          </w:tcPr>
          <w:p w14:paraId="7985920F" w14:textId="77777777" w:rsidR="00D008C3" w:rsidRPr="00E63A06" w:rsidRDefault="00D008C3" w:rsidP="00F17CF1">
            <w:pPr>
              <w:rPr>
                <w:rFonts w:cs="Open Sans"/>
                <w:szCs w:val="20"/>
              </w:rPr>
            </w:pPr>
            <w:r w:rsidRPr="00E63A06">
              <w:rPr>
                <w:rFonts w:cs="Open Sans"/>
                <w:szCs w:val="20"/>
              </w:rPr>
              <w:t>Doorgang vrijlaten</w:t>
            </w:r>
          </w:p>
        </w:tc>
        <w:tc>
          <w:tcPr>
            <w:tcW w:w="1843" w:type="dxa"/>
          </w:tcPr>
          <w:p w14:paraId="144135E0" w14:textId="37BDD3F9" w:rsidR="00D008C3" w:rsidRPr="003A6DB1" w:rsidRDefault="002A7703" w:rsidP="00F17CF1">
            <w:pPr>
              <w:jc w:val="center"/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1</w:t>
            </w:r>
            <w:r w:rsidR="008558A4">
              <w:rPr>
                <w:rFonts w:cs="Open Sans"/>
                <w:szCs w:val="20"/>
              </w:rPr>
              <w:t xml:space="preserve"> </w:t>
            </w:r>
            <w:r w:rsidR="00D008C3" w:rsidRPr="003A6DB1">
              <w:rPr>
                <w:rFonts w:cs="Open Sans"/>
                <w:szCs w:val="20"/>
              </w:rPr>
              <w:t>m</w:t>
            </w:r>
          </w:p>
        </w:tc>
      </w:tr>
    </w:tbl>
    <w:p w14:paraId="6E7658BA" w14:textId="77777777" w:rsidR="00AF15B7" w:rsidRDefault="00F17CF1" w:rsidP="006A2505">
      <w:r>
        <w:br w:type="textWrapping" w:clear="all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67407F" w14:paraId="4C11D7E6" w14:textId="77777777" w:rsidTr="009F67F2">
        <w:tc>
          <w:tcPr>
            <w:tcW w:w="9016" w:type="dxa"/>
            <w:gridSpan w:val="2"/>
            <w:shd w:val="clear" w:color="auto" w:fill="E7E6E6" w:themeFill="background2"/>
          </w:tcPr>
          <w:p w14:paraId="4D36D839" w14:textId="77777777" w:rsidR="0067407F" w:rsidRDefault="0067407F" w:rsidP="006A2505">
            <w:r>
              <w:rPr>
                <w:rFonts w:cs="Open Sans"/>
                <w:b/>
                <w:bCs/>
                <w:szCs w:val="20"/>
              </w:rPr>
              <w:t>Technische gegevens</w:t>
            </w:r>
          </w:p>
        </w:tc>
      </w:tr>
      <w:tr w:rsidR="007F4451" w14:paraId="51BC7DC3" w14:textId="77777777" w:rsidTr="003D74AC">
        <w:tc>
          <w:tcPr>
            <w:tcW w:w="3823" w:type="dxa"/>
          </w:tcPr>
          <w:p w14:paraId="6394808C" w14:textId="77777777" w:rsidR="007F4451" w:rsidRDefault="007F4451" w:rsidP="006A2505">
            <w:r>
              <w:t>Naam</w:t>
            </w:r>
          </w:p>
        </w:tc>
        <w:tc>
          <w:tcPr>
            <w:tcW w:w="5193" w:type="dxa"/>
          </w:tcPr>
          <w:p w14:paraId="53146D93" w14:textId="3405976A" w:rsidR="007F4451" w:rsidRDefault="002A7703" w:rsidP="003D74AC">
            <w:r>
              <w:t>Angry Birds Slide</w:t>
            </w:r>
          </w:p>
        </w:tc>
      </w:tr>
      <w:tr w:rsidR="007F4451" w14:paraId="7278C857" w14:textId="77777777" w:rsidTr="003D74AC">
        <w:tc>
          <w:tcPr>
            <w:tcW w:w="3823" w:type="dxa"/>
          </w:tcPr>
          <w:p w14:paraId="4731881E" w14:textId="77777777" w:rsidR="007F4451" w:rsidRDefault="007F4451" w:rsidP="006A2505">
            <w:r>
              <w:t>Artikelnummer</w:t>
            </w:r>
          </w:p>
        </w:tc>
        <w:tc>
          <w:tcPr>
            <w:tcW w:w="5193" w:type="dxa"/>
          </w:tcPr>
          <w:p w14:paraId="523FBE6A" w14:textId="6B4D7855" w:rsidR="007F4451" w:rsidRDefault="00064DEB" w:rsidP="003D74AC">
            <w:r>
              <w:t>HNB002</w:t>
            </w:r>
          </w:p>
        </w:tc>
      </w:tr>
      <w:tr w:rsidR="0067407F" w14:paraId="4D985F4D" w14:textId="77777777" w:rsidTr="003D74AC">
        <w:tc>
          <w:tcPr>
            <w:tcW w:w="3823" w:type="dxa"/>
          </w:tcPr>
          <w:p w14:paraId="1EAA97A9" w14:textId="77777777" w:rsidR="0067407F" w:rsidRDefault="00FE564D" w:rsidP="006A2505">
            <w:r>
              <w:t>Gewicht</w:t>
            </w:r>
          </w:p>
        </w:tc>
        <w:tc>
          <w:tcPr>
            <w:tcW w:w="5193" w:type="dxa"/>
          </w:tcPr>
          <w:p w14:paraId="1188F129" w14:textId="77777777" w:rsidR="0067407F" w:rsidRDefault="006F500D" w:rsidP="003D74AC">
            <w:r>
              <w:t xml:space="preserve"> kg</w:t>
            </w:r>
          </w:p>
        </w:tc>
      </w:tr>
      <w:tr w:rsidR="00517B97" w14:paraId="5F810E08" w14:textId="77777777" w:rsidTr="003D74AC">
        <w:tc>
          <w:tcPr>
            <w:tcW w:w="3823" w:type="dxa"/>
          </w:tcPr>
          <w:p w14:paraId="698CE9A8" w14:textId="77777777" w:rsidR="00517B97" w:rsidRDefault="00517B97" w:rsidP="006A2505">
            <w:r>
              <w:t>Capaciteit</w:t>
            </w:r>
          </w:p>
        </w:tc>
        <w:tc>
          <w:tcPr>
            <w:tcW w:w="5193" w:type="dxa"/>
          </w:tcPr>
          <w:p w14:paraId="5DECC652" w14:textId="7E9EF09F" w:rsidR="00517B97" w:rsidRDefault="00B76BF3" w:rsidP="003D74AC">
            <w:r>
              <w:t>Maximaal</w:t>
            </w:r>
            <w:r w:rsidR="007753D1">
              <w:t xml:space="preserve"> 12</w:t>
            </w:r>
            <w:r>
              <w:t xml:space="preserve"> </w:t>
            </w:r>
            <w:r w:rsidR="005E5BE3">
              <w:t>x</w:t>
            </w:r>
            <w:r w:rsidR="006F500D">
              <w:t xml:space="preserve"> kinderen</w:t>
            </w:r>
          </w:p>
        </w:tc>
      </w:tr>
      <w:tr w:rsidR="00517B97" w14:paraId="7EDC5215" w14:textId="77777777" w:rsidTr="003D74AC">
        <w:tc>
          <w:tcPr>
            <w:tcW w:w="3823" w:type="dxa"/>
          </w:tcPr>
          <w:p w14:paraId="7504255D" w14:textId="77777777" w:rsidR="00517B97" w:rsidRDefault="00517B97" w:rsidP="006A2505">
            <w:r>
              <w:t>Aanbevolen leeftijd</w:t>
            </w:r>
            <w:r w:rsidR="008F019A">
              <w:t>(en)</w:t>
            </w:r>
          </w:p>
        </w:tc>
        <w:tc>
          <w:tcPr>
            <w:tcW w:w="5193" w:type="dxa"/>
          </w:tcPr>
          <w:p w14:paraId="3B1A6688" w14:textId="77777777" w:rsidR="00517B97" w:rsidRDefault="0077042B" w:rsidP="003D74AC">
            <w:r>
              <w:t>3 – 1</w:t>
            </w:r>
            <w:r w:rsidR="005E5BE3">
              <w:t>2</w:t>
            </w:r>
            <w:r>
              <w:t xml:space="preserve"> jaar</w:t>
            </w:r>
          </w:p>
        </w:tc>
      </w:tr>
      <w:tr w:rsidR="003C1854" w14:paraId="41CDD9C2" w14:textId="77777777" w:rsidTr="003D74AC">
        <w:tc>
          <w:tcPr>
            <w:tcW w:w="3823" w:type="dxa"/>
          </w:tcPr>
          <w:p w14:paraId="6545F84C" w14:textId="77777777" w:rsidR="003C1854" w:rsidRDefault="0077042B" w:rsidP="006A2505">
            <w:r>
              <w:t>Blower</w:t>
            </w:r>
          </w:p>
        </w:tc>
        <w:tc>
          <w:tcPr>
            <w:tcW w:w="5193" w:type="dxa"/>
          </w:tcPr>
          <w:p w14:paraId="48536170" w14:textId="77777777" w:rsidR="003C1854" w:rsidRDefault="00391BD8" w:rsidP="003D74AC">
            <w:r>
              <w:t xml:space="preserve">1x </w:t>
            </w:r>
            <w:r w:rsidR="0077042B">
              <w:t>1.5 pk</w:t>
            </w:r>
          </w:p>
        </w:tc>
      </w:tr>
      <w:tr w:rsidR="00FE564D" w14:paraId="0824F1A1" w14:textId="77777777" w:rsidTr="003D74AC">
        <w:tc>
          <w:tcPr>
            <w:tcW w:w="3823" w:type="dxa"/>
          </w:tcPr>
          <w:p w14:paraId="1127B9AD" w14:textId="77777777" w:rsidR="00FE564D" w:rsidRDefault="0077042B" w:rsidP="00FE564D">
            <w:r>
              <w:t>Vermogen van blower</w:t>
            </w:r>
          </w:p>
        </w:tc>
        <w:tc>
          <w:tcPr>
            <w:tcW w:w="5193" w:type="dxa"/>
          </w:tcPr>
          <w:p w14:paraId="3C0ADF4A" w14:textId="39342960" w:rsidR="00FE564D" w:rsidRDefault="00A83D16" w:rsidP="003D74AC">
            <w:r>
              <w:t>2</w:t>
            </w:r>
            <w:r w:rsidR="00391BD8">
              <w:t xml:space="preserve">x </w:t>
            </w:r>
            <w:r w:rsidR="0077042B">
              <w:t>1.1 kW</w:t>
            </w:r>
          </w:p>
        </w:tc>
      </w:tr>
      <w:tr w:rsidR="0077042B" w14:paraId="0E70C08A" w14:textId="77777777" w:rsidTr="003D74AC">
        <w:tc>
          <w:tcPr>
            <w:tcW w:w="3823" w:type="dxa"/>
          </w:tcPr>
          <w:p w14:paraId="0C565581" w14:textId="77777777" w:rsidR="0077042B" w:rsidRDefault="0077042B" w:rsidP="00FE564D">
            <w:r>
              <w:t>Spanningsvereiste</w:t>
            </w:r>
          </w:p>
        </w:tc>
        <w:tc>
          <w:tcPr>
            <w:tcW w:w="5193" w:type="dxa"/>
          </w:tcPr>
          <w:p w14:paraId="671AE930" w14:textId="77777777" w:rsidR="0077042B" w:rsidRDefault="0077042B" w:rsidP="003D74AC">
            <w:r>
              <w:t>230V AC</w:t>
            </w:r>
          </w:p>
        </w:tc>
      </w:tr>
      <w:tr w:rsidR="00FE564D" w14:paraId="124D20FE" w14:textId="77777777" w:rsidTr="003D74AC">
        <w:tc>
          <w:tcPr>
            <w:tcW w:w="3823" w:type="dxa"/>
          </w:tcPr>
          <w:p w14:paraId="16972967" w14:textId="77777777" w:rsidR="00FE564D" w:rsidRDefault="008628F9" w:rsidP="00FE564D">
            <w:r>
              <w:t>Verankeringspunten</w:t>
            </w:r>
          </w:p>
        </w:tc>
        <w:tc>
          <w:tcPr>
            <w:tcW w:w="5193" w:type="dxa"/>
          </w:tcPr>
          <w:p w14:paraId="401C21E5" w14:textId="51DA1878" w:rsidR="00FE564D" w:rsidRDefault="00A83D16" w:rsidP="003D74AC">
            <w:r>
              <w:t>12</w:t>
            </w:r>
          </w:p>
        </w:tc>
      </w:tr>
      <w:tr w:rsidR="00FE564D" w14:paraId="2187D0B3" w14:textId="77777777" w:rsidTr="003D74AC">
        <w:tc>
          <w:tcPr>
            <w:tcW w:w="3823" w:type="dxa"/>
          </w:tcPr>
          <w:p w14:paraId="33F758BC" w14:textId="77777777" w:rsidR="00FE564D" w:rsidRDefault="003B005E" w:rsidP="00FE564D">
            <w:r>
              <w:t>Transportafmetingen</w:t>
            </w:r>
          </w:p>
        </w:tc>
        <w:tc>
          <w:tcPr>
            <w:tcW w:w="5193" w:type="dxa"/>
          </w:tcPr>
          <w:p w14:paraId="3314016F" w14:textId="77777777" w:rsidR="00FE564D" w:rsidRDefault="00FE564D" w:rsidP="003D74AC"/>
        </w:tc>
      </w:tr>
      <w:tr w:rsidR="008D402D" w14:paraId="206BE283" w14:textId="77777777" w:rsidTr="003D74AC">
        <w:tc>
          <w:tcPr>
            <w:tcW w:w="3823" w:type="dxa"/>
          </w:tcPr>
          <w:p w14:paraId="725E208A" w14:textId="77777777" w:rsidR="008D402D" w:rsidRDefault="008D402D" w:rsidP="00FE564D">
            <w:r>
              <w:t>Certificering</w:t>
            </w:r>
          </w:p>
        </w:tc>
        <w:tc>
          <w:tcPr>
            <w:tcW w:w="5193" w:type="dxa"/>
          </w:tcPr>
          <w:p w14:paraId="20135335" w14:textId="77777777" w:rsidR="008D402D" w:rsidRDefault="00A467B5" w:rsidP="003D74AC">
            <w:r>
              <w:t>In o</w:t>
            </w:r>
            <w:r w:rsidR="002C5979">
              <w:t>vereenst</w:t>
            </w:r>
            <w:r>
              <w:t xml:space="preserve">emming met </w:t>
            </w:r>
            <w:r w:rsidR="008D402D">
              <w:t xml:space="preserve">EN 14960 </w:t>
            </w:r>
          </w:p>
        </w:tc>
      </w:tr>
      <w:tr w:rsidR="00FE564D" w14:paraId="49328BE5" w14:textId="77777777" w:rsidTr="003D74AC">
        <w:tc>
          <w:tcPr>
            <w:tcW w:w="3823" w:type="dxa"/>
          </w:tcPr>
          <w:p w14:paraId="65DD6F4A" w14:textId="77777777" w:rsidR="00FE564D" w:rsidRDefault="003B005E" w:rsidP="00FE564D">
            <w:r>
              <w:t>Multifun aanwezig</w:t>
            </w:r>
          </w:p>
        </w:tc>
        <w:tc>
          <w:tcPr>
            <w:tcW w:w="5193" w:type="dxa"/>
          </w:tcPr>
          <w:p w14:paraId="7B035075" w14:textId="34005BFF" w:rsidR="00FE564D" w:rsidRDefault="005E5BE3" w:rsidP="003D74AC">
            <w:r>
              <w:t>Nee</w:t>
            </w:r>
          </w:p>
        </w:tc>
      </w:tr>
      <w:tr w:rsidR="003C1854" w14:paraId="70AD0C76" w14:textId="77777777" w:rsidTr="003D74AC">
        <w:tc>
          <w:tcPr>
            <w:tcW w:w="3823" w:type="dxa"/>
          </w:tcPr>
          <w:p w14:paraId="332D9F8B" w14:textId="77777777" w:rsidR="003C1854" w:rsidRDefault="003B005E" w:rsidP="003C1854">
            <w:r>
              <w:t>Glijbaan aanwezig</w:t>
            </w:r>
          </w:p>
        </w:tc>
        <w:tc>
          <w:tcPr>
            <w:tcW w:w="5193" w:type="dxa"/>
          </w:tcPr>
          <w:p w14:paraId="784E58AE" w14:textId="3E119CCD" w:rsidR="00072885" w:rsidRDefault="003B005E" w:rsidP="003D74AC">
            <w:r>
              <w:t>Ja</w:t>
            </w:r>
          </w:p>
        </w:tc>
      </w:tr>
      <w:tr w:rsidR="00072885" w14:paraId="374CF145" w14:textId="77777777" w:rsidTr="003D74AC">
        <w:tc>
          <w:tcPr>
            <w:tcW w:w="3823" w:type="dxa"/>
          </w:tcPr>
          <w:p w14:paraId="39C3F172" w14:textId="77777777" w:rsidR="00072885" w:rsidRDefault="004C7A06" w:rsidP="003C1854">
            <w:r>
              <w:t>Thema</w:t>
            </w:r>
          </w:p>
        </w:tc>
        <w:tc>
          <w:tcPr>
            <w:tcW w:w="5193" w:type="dxa"/>
          </w:tcPr>
          <w:p w14:paraId="2D126F84" w14:textId="76A2D586" w:rsidR="004C7A06" w:rsidRDefault="00304EB3" w:rsidP="003D74AC">
            <w:r>
              <w:t>Angry Birds</w:t>
            </w:r>
          </w:p>
        </w:tc>
      </w:tr>
      <w:tr w:rsidR="004C7A06" w14:paraId="363AE209" w14:textId="77777777" w:rsidTr="003D74AC">
        <w:tc>
          <w:tcPr>
            <w:tcW w:w="3823" w:type="dxa"/>
          </w:tcPr>
          <w:p w14:paraId="1DD0C780" w14:textId="77777777" w:rsidR="004C7A06" w:rsidRDefault="004C7A06" w:rsidP="003C1854">
            <w:r>
              <w:t>Kleuren</w:t>
            </w:r>
          </w:p>
        </w:tc>
        <w:tc>
          <w:tcPr>
            <w:tcW w:w="5193" w:type="dxa"/>
          </w:tcPr>
          <w:p w14:paraId="6D822E66" w14:textId="1290E19D" w:rsidR="004C7A06" w:rsidRDefault="00304EB3" w:rsidP="003D74AC">
            <w:r>
              <w:t>Rood – Blauw - Geel</w:t>
            </w:r>
          </w:p>
        </w:tc>
      </w:tr>
      <w:tr w:rsidR="008128DC" w14:paraId="602A02B3" w14:textId="77777777" w:rsidTr="003D74AC">
        <w:tc>
          <w:tcPr>
            <w:tcW w:w="3823" w:type="dxa"/>
          </w:tcPr>
          <w:p w14:paraId="0BFE4B2A" w14:textId="77777777" w:rsidR="008128DC" w:rsidRDefault="00D77007" w:rsidP="003C1854">
            <w:r>
              <w:t>Inclusief</w:t>
            </w:r>
          </w:p>
        </w:tc>
        <w:tc>
          <w:tcPr>
            <w:tcW w:w="5193" w:type="dxa"/>
          </w:tcPr>
          <w:p w14:paraId="35964035" w14:textId="77777777" w:rsidR="008128DC" w:rsidRDefault="00D77007" w:rsidP="003D74AC">
            <w:r>
              <w:t>Blower, haringen, stroomhaspel</w:t>
            </w:r>
            <w:r w:rsidR="004766F3">
              <w:t>, grondzeil</w:t>
            </w:r>
          </w:p>
        </w:tc>
      </w:tr>
    </w:tbl>
    <w:p w14:paraId="46B677E0" w14:textId="77777777" w:rsidR="00C60555" w:rsidRDefault="00C60555" w:rsidP="006A2505"/>
    <w:tbl>
      <w:tblPr>
        <w:tblStyle w:val="Tabelraster"/>
        <w:tblW w:w="9044" w:type="dxa"/>
        <w:tblLook w:val="04A0" w:firstRow="1" w:lastRow="0" w:firstColumn="1" w:lastColumn="0" w:noHBand="0" w:noVBand="1"/>
      </w:tblPr>
      <w:tblGrid>
        <w:gridCol w:w="3823"/>
        <w:gridCol w:w="5221"/>
      </w:tblGrid>
      <w:tr w:rsidR="005861D2" w:rsidRPr="00D649FA" w14:paraId="630F1C5B" w14:textId="77777777" w:rsidTr="003D74AC">
        <w:trPr>
          <w:trHeight w:val="295"/>
        </w:trPr>
        <w:tc>
          <w:tcPr>
            <w:tcW w:w="9044" w:type="dxa"/>
            <w:gridSpan w:val="2"/>
            <w:shd w:val="clear" w:color="auto" w:fill="E7E6E6" w:themeFill="background2"/>
          </w:tcPr>
          <w:p w14:paraId="6121A6F6" w14:textId="77777777" w:rsidR="005861D2" w:rsidRPr="00D649FA" w:rsidRDefault="005861D2" w:rsidP="001B64CF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Benodigde voorzieningen</w:t>
            </w:r>
          </w:p>
        </w:tc>
      </w:tr>
      <w:tr w:rsidR="005861D2" w:rsidRPr="003A6DB1" w14:paraId="43F3D6FD" w14:textId="77777777" w:rsidTr="003D74AC">
        <w:trPr>
          <w:trHeight w:val="590"/>
        </w:trPr>
        <w:tc>
          <w:tcPr>
            <w:tcW w:w="3823" w:type="dxa"/>
          </w:tcPr>
          <w:p w14:paraId="55BFCBF7" w14:textId="77777777" w:rsidR="005861D2" w:rsidRDefault="00014D5D" w:rsidP="001B64CF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Terrein</w:t>
            </w:r>
          </w:p>
          <w:p w14:paraId="3A0094B4" w14:textId="77777777" w:rsidR="00014D5D" w:rsidRPr="00E63A06" w:rsidRDefault="00014D5D" w:rsidP="001B64CF">
            <w:pPr>
              <w:rPr>
                <w:rFonts w:cs="Open Sans"/>
                <w:szCs w:val="20"/>
              </w:rPr>
            </w:pPr>
          </w:p>
        </w:tc>
        <w:tc>
          <w:tcPr>
            <w:tcW w:w="5221" w:type="dxa"/>
          </w:tcPr>
          <w:p w14:paraId="43558C4A" w14:textId="77777777" w:rsidR="005861D2" w:rsidRPr="003A6DB1" w:rsidRDefault="003D74AC" w:rsidP="009710C6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Vlakke en stabiele ondergrond</w:t>
            </w:r>
            <w:r w:rsidR="009710C6">
              <w:rPr>
                <w:rFonts w:cs="Open Sans"/>
                <w:szCs w:val="20"/>
              </w:rPr>
              <w:t>, vrij van scherpe voorwerpen. Niet op losse zand.</w:t>
            </w:r>
          </w:p>
        </w:tc>
      </w:tr>
      <w:tr w:rsidR="005861D2" w:rsidRPr="003A6DB1" w14:paraId="4E32AF24" w14:textId="77777777" w:rsidTr="003D74AC">
        <w:trPr>
          <w:trHeight w:val="295"/>
        </w:trPr>
        <w:tc>
          <w:tcPr>
            <w:tcW w:w="3823" w:type="dxa"/>
          </w:tcPr>
          <w:p w14:paraId="7C8B7528" w14:textId="77777777" w:rsidR="005861D2" w:rsidRPr="00E63A06" w:rsidRDefault="00E870FA" w:rsidP="001B64CF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Stroompunt</w:t>
            </w:r>
          </w:p>
        </w:tc>
        <w:tc>
          <w:tcPr>
            <w:tcW w:w="5221" w:type="dxa"/>
          </w:tcPr>
          <w:p w14:paraId="0D1A8A27" w14:textId="3FAA6498" w:rsidR="005861D2" w:rsidRPr="003A6DB1" w:rsidRDefault="00304EB3" w:rsidP="009710C6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2</w:t>
            </w:r>
            <w:r w:rsidR="005861D2">
              <w:rPr>
                <w:rFonts w:cs="Open Sans"/>
                <w:szCs w:val="20"/>
              </w:rPr>
              <w:t xml:space="preserve"> </w:t>
            </w:r>
            <w:r w:rsidR="005B264F">
              <w:rPr>
                <w:rFonts w:cs="Open Sans"/>
                <w:szCs w:val="20"/>
              </w:rPr>
              <w:t xml:space="preserve">stopcontact </w:t>
            </w:r>
            <w:r w:rsidR="00D352CF">
              <w:rPr>
                <w:rFonts w:cs="Open Sans"/>
                <w:szCs w:val="20"/>
              </w:rPr>
              <w:t xml:space="preserve">voor totale belasting van </w:t>
            </w:r>
            <w:r>
              <w:rPr>
                <w:rFonts w:cs="Open Sans"/>
                <w:szCs w:val="20"/>
              </w:rPr>
              <w:t>22</w:t>
            </w:r>
            <w:r w:rsidR="00D352CF">
              <w:rPr>
                <w:rFonts w:cs="Open Sans"/>
                <w:szCs w:val="20"/>
              </w:rPr>
              <w:t>00 W</w:t>
            </w:r>
          </w:p>
        </w:tc>
      </w:tr>
      <w:tr w:rsidR="005861D2" w:rsidRPr="003A6DB1" w14:paraId="11C8CBE2" w14:textId="77777777" w:rsidTr="003D74AC">
        <w:trPr>
          <w:trHeight w:val="295"/>
        </w:trPr>
        <w:tc>
          <w:tcPr>
            <w:tcW w:w="3823" w:type="dxa"/>
          </w:tcPr>
          <w:p w14:paraId="0975E208" w14:textId="77777777" w:rsidR="005861D2" w:rsidRPr="00E63A06" w:rsidRDefault="00E870FA" w:rsidP="001B64CF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Toezichthouder</w:t>
            </w:r>
            <w:r w:rsidR="00511838">
              <w:rPr>
                <w:rFonts w:cs="Open Sans"/>
                <w:szCs w:val="20"/>
              </w:rPr>
              <w:t>(s)</w:t>
            </w:r>
          </w:p>
        </w:tc>
        <w:tc>
          <w:tcPr>
            <w:tcW w:w="5221" w:type="dxa"/>
          </w:tcPr>
          <w:p w14:paraId="0A6CFA3E" w14:textId="77777777" w:rsidR="005861D2" w:rsidRPr="003A6DB1" w:rsidRDefault="008128DC" w:rsidP="009710C6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 xml:space="preserve">Minimaal 1 </w:t>
            </w:r>
          </w:p>
        </w:tc>
      </w:tr>
      <w:tr w:rsidR="00511838" w:rsidRPr="003A6DB1" w14:paraId="4C341073" w14:textId="77777777" w:rsidTr="003D74AC">
        <w:trPr>
          <w:trHeight w:val="295"/>
        </w:trPr>
        <w:tc>
          <w:tcPr>
            <w:tcW w:w="3823" w:type="dxa"/>
          </w:tcPr>
          <w:p w14:paraId="5F4248C8" w14:textId="77777777" w:rsidR="00511838" w:rsidRDefault="00511838" w:rsidP="001B64CF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Watervoorziening</w:t>
            </w:r>
          </w:p>
        </w:tc>
        <w:tc>
          <w:tcPr>
            <w:tcW w:w="5221" w:type="dxa"/>
          </w:tcPr>
          <w:p w14:paraId="0CEF1CE4" w14:textId="77777777" w:rsidR="00511838" w:rsidRPr="003A6DB1" w:rsidRDefault="008128DC" w:rsidP="009710C6">
            <w:pPr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Nvt.</w:t>
            </w:r>
          </w:p>
        </w:tc>
      </w:tr>
    </w:tbl>
    <w:p w14:paraId="0467D968" w14:textId="77777777" w:rsidR="00AF2BA1" w:rsidRDefault="00BC1190">
      <w:pPr>
        <w:rPr>
          <w:i/>
          <w:iCs/>
          <w:lang w:val="nl-NL"/>
        </w:rPr>
        <w:sectPr w:rsidR="00AF2BA1" w:rsidSect="004F1518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680" w:footer="708" w:gutter="0"/>
          <w:cols w:space="708"/>
          <w:docGrid w:linePitch="360"/>
        </w:sectPr>
      </w:pPr>
      <w:r>
        <w:rPr>
          <w:i/>
          <w:iCs/>
          <w:lang w:val="nl-NL"/>
        </w:rPr>
        <w:br w:type="page"/>
      </w:r>
    </w:p>
    <w:p w14:paraId="1F0C2527" w14:textId="77777777" w:rsidR="00BC1190" w:rsidRPr="00DC27BC" w:rsidRDefault="00DC27BC" w:rsidP="000D7082">
      <w:pPr>
        <w:pStyle w:val="Subtitel"/>
        <w:numPr>
          <w:ilvl w:val="0"/>
          <w:numId w:val="0"/>
        </w:numPr>
        <w:ind w:left="720"/>
        <w:rPr>
          <w:u w:val="single"/>
        </w:rPr>
      </w:pPr>
      <w:r w:rsidRPr="00DC27BC">
        <w:rPr>
          <w:u w:val="single"/>
        </w:rPr>
        <w:lastRenderedPageBreak/>
        <w:t xml:space="preserve">CERTIFICAAT VAN CONFORMITEIT </w:t>
      </w:r>
      <w:r w:rsidR="009B6CC7">
        <w:rPr>
          <w:u w:val="single"/>
        </w:rPr>
        <w:t>(</w:t>
      </w:r>
      <w:r w:rsidRPr="00DC27BC">
        <w:rPr>
          <w:u w:val="single"/>
        </w:rPr>
        <w:t>BLOWER</w:t>
      </w:r>
      <w:r w:rsidR="009B6CC7">
        <w:rPr>
          <w:u w:val="single"/>
        </w:rPr>
        <w:t>)</w:t>
      </w:r>
    </w:p>
    <w:p w14:paraId="2FFA0FC0" w14:textId="77777777" w:rsidR="000519D0" w:rsidRDefault="002B5ABB" w:rsidP="00DC27BC">
      <w:pPr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08102EB0" wp14:editId="6FDBCD02">
            <wp:extent cx="4766590" cy="6741268"/>
            <wp:effectExtent l="0" t="0" r="0" b="0"/>
            <wp:docPr id="16888455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76" cy="67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16A3" w14:textId="77777777" w:rsidR="00AF2BA1" w:rsidRDefault="00AF2BA1">
      <w:pPr>
        <w:rPr>
          <w:lang w:val="nl-NL"/>
        </w:rPr>
        <w:sectPr w:rsidR="00AF2BA1" w:rsidSect="004F1518">
          <w:pgSz w:w="11906" w:h="16838"/>
          <w:pgMar w:top="1440" w:right="1440" w:bottom="1440" w:left="1440" w:header="680" w:footer="708" w:gutter="0"/>
          <w:cols w:space="708"/>
          <w:docGrid w:linePitch="360"/>
        </w:sectPr>
      </w:pPr>
    </w:p>
    <w:p w14:paraId="20E0358C" w14:textId="77777777" w:rsidR="00044A0F" w:rsidRDefault="00044A0F" w:rsidP="00044A0F">
      <w:pPr>
        <w:jc w:val="center"/>
        <w:rPr>
          <w:rFonts w:cs="Open Sans"/>
          <w:color w:val="595959" w:themeColor="text1" w:themeTint="A6"/>
          <w:sz w:val="36"/>
          <w:szCs w:val="36"/>
          <w:u w:val="single"/>
        </w:rPr>
      </w:pPr>
      <w:r>
        <w:rPr>
          <w:rFonts w:cs="Open Sans"/>
          <w:color w:val="595959" w:themeColor="text1" w:themeTint="A6"/>
          <w:sz w:val="36"/>
          <w:szCs w:val="36"/>
          <w:u w:val="single"/>
        </w:rPr>
        <w:lastRenderedPageBreak/>
        <w:t>LOGBOEK</w:t>
      </w:r>
    </w:p>
    <w:tbl>
      <w:tblPr>
        <w:tblStyle w:val="Tabelraster"/>
        <w:tblW w:w="3969" w:type="dxa"/>
        <w:tblLook w:val="04A0" w:firstRow="1" w:lastRow="0" w:firstColumn="1" w:lastColumn="0" w:noHBand="0" w:noVBand="1"/>
      </w:tblPr>
      <w:tblGrid>
        <w:gridCol w:w="2009"/>
        <w:gridCol w:w="1960"/>
      </w:tblGrid>
      <w:tr w:rsidR="00044A0F" w14:paraId="59687B7F" w14:textId="77777777" w:rsidTr="001B64CF">
        <w:trPr>
          <w:trHeight w:val="397"/>
        </w:trPr>
        <w:tc>
          <w:tcPr>
            <w:tcW w:w="4390" w:type="dxa"/>
            <w:gridSpan w:val="2"/>
            <w:shd w:val="clear" w:color="auto" w:fill="E7E6E6" w:themeFill="background2"/>
            <w:vAlign w:val="center"/>
          </w:tcPr>
          <w:p w14:paraId="5472F687" w14:textId="77777777" w:rsidR="00044A0F" w:rsidRPr="000F7A46" w:rsidRDefault="00044A0F" w:rsidP="001B64CF">
            <w:pPr>
              <w:rPr>
                <w:sz w:val="22"/>
              </w:rPr>
            </w:pPr>
            <w:r w:rsidRPr="000F7A46">
              <w:rPr>
                <w:rFonts w:cs="Open Sans"/>
                <w:b/>
                <w:bCs/>
                <w:sz w:val="22"/>
              </w:rPr>
              <w:t>Gegevens eigenaar</w:t>
            </w:r>
          </w:p>
        </w:tc>
      </w:tr>
      <w:tr w:rsidR="00044A0F" w:rsidRPr="00003C9C" w14:paraId="72861154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1856AAE7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Naam</w:t>
            </w:r>
          </w:p>
        </w:tc>
        <w:tc>
          <w:tcPr>
            <w:tcW w:w="2255" w:type="dxa"/>
            <w:vAlign w:val="center"/>
          </w:tcPr>
          <w:p w14:paraId="4FE72BBF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561FF1D2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1C53C6A5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Adres</w:t>
            </w:r>
          </w:p>
        </w:tc>
        <w:tc>
          <w:tcPr>
            <w:tcW w:w="2255" w:type="dxa"/>
            <w:vAlign w:val="center"/>
          </w:tcPr>
          <w:p w14:paraId="54F8569F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Aambeeldstraat 8</w:t>
            </w:r>
          </w:p>
        </w:tc>
      </w:tr>
      <w:tr w:rsidR="00044A0F" w:rsidRPr="00003C9C" w14:paraId="6E89266F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228CD9E3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</w:t>
            </w:r>
          </w:p>
        </w:tc>
        <w:tc>
          <w:tcPr>
            <w:tcW w:w="2255" w:type="dxa"/>
            <w:vAlign w:val="center"/>
          </w:tcPr>
          <w:p w14:paraId="108F8FB7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003C9C" w14:paraId="0B2036D9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1E94710E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Telefoonnummer</w:t>
            </w:r>
          </w:p>
        </w:tc>
        <w:tc>
          <w:tcPr>
            <w:tcW w:w="2255" w:type="dxa"/>
            <w:vAlign w:val="center"/>
          </w:tcPr>
          <w:p w14:paraId="3FC1DBF6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+32 (0)11/31 33 93</w:t>
            </w:r>
          </w:p>
        </w:tc>
      </w:tr>
      <w:tr w:rsidR="00044A0F" w:rsidRPr="00003C9C" w14:paraId="7A3AC911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6DE4EB6F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Email</w:t>
            </w:r>
          </w:p>
        </w:tc>
        <w:tc>
          <w:tcPr>
            <w:tcW w:w="2255" w:type="dxa"/>
            <w:vAlign w:val="center"/>
          </w:tcPr>
          <w:p w14:paraId="022901E8" w14:textId="77777777" w:rsidR="00044A0F" w:rsidRPr="00003C9C" w:rsidRDefault="00044A0F" w:rsidP="001B64CF">
            <w:pPr>
              <w:rPr>
                <w:szCs w:val="20"/>
              </w:rPr>
            </w:pPr>
            <w:hyperlink r:id="rId19" w:history="1">
              <w:r w:rsidRPr="00003C9C">
                <w:rPr>
                  <w:rStyle w:val="Hyperlink"/>
                  <w:szCs w:val="20"/>
                </w:rPr>
                <w:t>Info@fun4you.be</w:t>
              </w:r>
            </w:hyperlink>
          </w:p>
        </w:tc>
      </w:tr>
      <w:tr w:rsidR="00044A0F" w:rsidRPr="00003C9C" w14:paraId="24656BED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3C407C53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Website</w:t>
            </w:r>
          </w:p>
        </w:tc>
        <w:tc>
          <w:tcPr>
            <w:tcW w:w="2255" w:type="dxa"/>
            <w:vAlign w:val="center"/>
          </w:tcPr>
          <w:p w14:paraId="10EE6355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www.fun4you.be</w:t>
            </w:r>
          </w:p>
        </w:tc>
      </w:tr>
      <w:tr w:rsidR="00044A0F" w:rsidRPr="00003C9C" w14:paraId="021774C0" w14:textId="77777777" w:rsidTr="001B64CF">
        <w:trPr>
          <w:trHeight w:val="397"/>
        </w:trPr>
        <w:tc>
          <w:tcPr>
            <w:tcW w:w="2135" w:type="dxa"/>
            <w:vAlign w:val="center"/>
          </w:tcPr>
          <w:p w14:paraId="61EA37D7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BTW Nummer</w:t>
            </w:r>
          </w:p>
        </w:tc>
        <w:tc>
          <w:tcPr>
            <w:tcW w:w="2255" w:type="dxa"/>
            <w:vAlign w:val="center"/>
          </w:tcPr>
          <w:p w14:paraId="716D1DA7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BE 0666.911.127</w:t>
            </w:r>
          </w:p>
        </w:tc>
      </w:tr>
    </w:tbl>
    <w:p w14:paraId="58E69E93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16335A73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225E496B" w14:textId="77777777" w:rsidR="00044A0F" w:rsidRPr="00003C9C" w:rsidRDefault="00044A0F" w:rsidP="001B64CF">
            <w:pPr>
              <w:rPr>
                <w:rFonts w:cs="Open Sans"/>
                <w:b/>
                <w:bCs/>
                <w:szCs w:val="20"/>
              </w:rPr>
            </w:pPr>
            <w:r w:rsidRPr="00003C9C">
              <w:rPr>
                <w:rFonts w:cs="Open Sans"/>
                <w:b/>
                <w:bCs/>
                <w:szCs w:val="20"/>
              </w:rPr>
              <w:t>1</w:t>
            </w:r>
            <w:r w:rsidRPr="00003C9C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 w:rsidRPr="00003C9C">
              <w:rPr>
                <w:rFonts w:cs="Open Sans"/>
                <w:b/>
                <w:bCs/>
                <w:szCs w:val="20"/>
              </w:rPr>
              <w:t xml:space="preserve">  inspectie</w:t>
            </w:r>
          </w:p>
        </w:tc>
      </w:tr>
      <w:tr w:rsidR="00044A0F" w:rsidRPr="00003C9C" w14:paraId="2972FE44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4B21B9AE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67DD221F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6B512DAE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3B914BF9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501C5E0E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03288845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245249F3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03EBABC0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003C9C" w14:paraId="0E34E08D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4500764A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3DC6C9B4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</w:tbl>
    <w:p w14:paraId="1D9732C1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50DB5342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4C82CC10" w14:textId="77777777" w:rsidR="00044A0F" w:rsidRPr="00003C9C" w:rsidRDefault="00044A0F" w:rsidP="001B64CF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3</w:t>
            </w:r>
            <w:r w:rsidRPr="00044A0F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>
              <w:rPr>
                <w:rFonts w:cs="Open Sans"/>
                <w:b/>
                <w:bCs/>
                <w:szCs w:val="20"/>
              </w:rPr>
              <w:t xml:space="preserve"> </w:t>
            </w:r>
            <w:r w:rsidRPr="00003C9C">
              <w:rPr>
                <w:rFonts w:cs="Open Sans"/>
                <w:b/>
                <w:bCs/>
                <w:szCs w:val="20"/>
              </w:rPr>
              <w:t>(her)inspectie</w:t>
            </w:r>
          </w:p>
        </w:tc>
      </w:tr>
      <w:tr w:rsidR="00044A0F" w:rsidRPr="00003C9C" w14:paraId="37526727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0915F5D4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2A847A3E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24659A68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6F4C19B5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55832D16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1A816862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68E15375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274B9AE1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003C9C" w14:paraId="3F46B409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718E2561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753CF9C3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</w:tbl>
    <w:p w14:paraId="1675A366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37B7B3EE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3A0A49A3" w14:textId="77777777" w:rsidR="00044A0F" w:rsidRPr="00003C9C" w:rsidRDefault="008D55FB" w:rsidP="001B64CF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5</w:t>
            </w:r>
            <w:r w:rsidRPr="008D55FB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>
              <w:rPr>
                <w:rFonts w:cs="Open Sans"/>
                <w:b/>
                <w:bCs/>
                <w:szCs w:val="20"/>
              </w:rPr>
              <w:t xml:space="preserve"> </w:t>
            </w:r>
            <w:r w:rsidR="00044A0F" w:rsidRPr="00003C9C">
              <w:rPr>
                <w:rFonts w:cs="Open Sans"/>
                <w:b/>
                <w:bCs/>
                <w:szCs w:val="20"/>
              </w:rPr>
              <w:t>(her)inspectie</w:t>
            </w:r>
          </w:p>
        </w:tc>
      </w:tr>
      <w:tr w:rsidR="00044A0F" w:rsidRPr="00003C9C" w14:paraId="35BC4695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1D7E7067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16AAE913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4DBDA3E1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12ECA350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1B41FE18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56A81681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7F44BB50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0AD2DE55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7E5DBA" w14:paraId="108663C9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0974327A" w14:textId="77777777" w:rsidR="00044A0F" w:rsidRPr="007E5DBA" w:rsidRDefault="00044A0F" w:rsidP="001B64C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49C11D1B" w14:textId="77777777" w:rsidR="00044A0F" w:rsidRPr="007E5DBA" w:rsidRDefault="00044A0F" w:rsidP="001B64CF">
            <w:pPr>
              <w:rPr>
                <w:sz w:val="21"/>
                <w:szCs w:val="21"/>
              </w:rPr>
            </w:pPr>
          </w:p>
        </w:tc>
      </w:tr>
    </w:tbl>
    <w:p w14:paraId="0EAEDABB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p w14:paraId="650A0110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p w14:paraId="4BD7A771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p w14:paraId="2B3F71B8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p w14:paraId="3BFA6740" w14:textId="77777777" w:rsidR="00044A0F" w:rsidRDefault="00044A0F" w:rsidP="00044A0F">
      <w:pPr>
        <w:jc w:val="center"/>
        <w:rPr>
          <w:szCs w:val="20"/>
          <w:lang w:val="nl-NL"/>
        </w:rPr>
      </w:pPr>
    </w:p>
    <w:p w14:paraId="1057E010" w14:textId="77777777" w:rsidR="008D55FB" w:rsidRPr="00003C9C" w:rsidRDefault="008D55FB" w:rsidP="00044A0F">
      <w:pPr>
        <w:jc w:val="center"/>
        <w:rPr>
          <w:szCs w:val="20"/>
          <w:lang w:val="nl-NL"/>
        </w:rPr>
      </w:pPr>
    </w:p>
    <w:p w14:paraId="163B892D" w14:textId="77777777" w:rsidR="00044A0F" w:rsidRDefault="00044A0F" w:rsidP="00044A0F">
      <w:pPr>
        <w:rPr>
          <w:szCs w:val="20"/>
          <w:lang w:val="nl-NL"/>
        </w:rPr>
      </w:pPr>
    </w:p>
    <w:p w14:paraId="050A4224" w14:textId="77777777" w:rsidR="00044A0F" w:rsidRDefault="00044A0F" w:rsidP="00044A0F">
      <w:pPr>
        <w:rPr>
          <w:szCs w:val="20"/>
          <w:lang w:val="nl-NL"/>
        </w:rPr>
      </w:pPr>
      <w:r>
        <w:rPr>
          <w:szCs w:val="20"/>
          <w:lang w:val="nl-NL"/>
        </w:rPr>
        <w:br/>
      </w:r>
    </w:p>
    <w:p w14:paraId="75981ACB" w14:textId="77777777" w:rsidR="008D55FB" w:rsidRDefault="008D55FB" w:rsidP="00044A0F">
      <w:pPr>
        <w:rPr>
          <w:szCs w:val="20"/>
          <w:lang w:val="nl-NL"/>
        </w:rPr>
      </w:pPr>
    </w:p>
    <w:p w14:paraId="6748D508" w14:textId="77777777" w:rsidR="00044A0F" w:rsidRPr="00003C9C" w:rsidRDefault="00044A0F" w:rsidP="00044A0F">
      <w:pPr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4E78FEAD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70217456" w14:textId="77777777" w:rsidR="00044A0F" w:rsidRPr="00003C9C" w:rsidRDefault="00044A0F" w:rsidP="001B64CF">
            <w:pPr>
              <w:rPr>
                <w:rFonts w:cs="Open Sans"/>
                <w:b/>
                <w:bCs/>
                <w:szCs w:val="20"/>
              </w:rPr>
            </w:pPr>
            <w:r w:rsidRPr="00003C9C">
              <w:rPr>
                <w:rFonts w:cs="Open Sans"/>
                <w:b/>
                <w:bCs/>
                <w:szCs w:val="20"/>
              </w:rPr>
              <w:t>2</w:t>
            </w:r>
            <w:r w:rsidRPr="00003C9C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 w:rsidRPr="00003C9C">
              <w:rPr>
                <w:rFonts w:cs="Open Sans"/>
                <w:b/>
                <w:bCs/>
                <w:szCs w:val="20"/>
              </w:rPr>
              <w:t xml:space="preserve"> (her)inspectie</w:t>
            </w:r>
          </w:p>
        </w:tc>
      </w:tr>
      <w:tr w:rsidR="00044A0F" w:rsidRPr="00003C9C" w14:paraId="41FD9CE2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12CF215F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2F3FE9EB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323C161F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39787300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5CE0AC3A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724DFF4F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46297010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3EBCF69F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003C9C" w14:paraId="35D42419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354879D4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387684DF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</w:tbl>
    <w:p w14:paraId="267998B1" w14:textId="77777777" w:rsidR="00044A0F" w:rsidRPr="00003C9C" w:rsidRDefault="00044A0F" w:rsidP="00044A0F">
      <w:pPr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31D7DFB1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21E38E54" w14:textId="77777777" w:rsidR="00044A0F" w:rsidRPr="00003C9C" w:rsidRDefault="00044A0F" w:rsidP="001B64CF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4</w:t>
            </w:r>
            <w:r w:rsidRPr="00044A0F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>
              <w:rPr>
                <w:rFonts w:cs="Open Sans"/>
                <w:b/>
                <w:bCs/>
                <w:szCs w:val="20"/>
              </w:rPr>
              <w:t xml:space="preserve"> </w:t>
            </w:r>
            <w:r w:rsidRPr="00003C9C">
              <w:rPr>
                <w:rFonts w:cs="Open Sans"/>
                <w:b/>
                <w:bCs/>
                <w:szCs w:val="20"/>
              </w:rPr>
              <w:t>(her)inspectie</w:t>
            </w:r>
          </w:p>
        </w:tc>
      </w:tr>
      <w:tr w:rsidR="00044A0F" w:rsidRPr="00003C9C" w14:paraId="6F8BCABF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41AD6576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341A49BE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4A8C274E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60EE0196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25BFCF9B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5521292A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7DCCA570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2EF3AC2E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003C9C" w14:paraId="569FD963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743522E5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3588A7F3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</w:tbl>
    <w:p w14:paraId="4D638913" w14:textId="77777777" w:rsidR="00044A0F" w:rsidRPr="00003C9C" w:rsidRDefault="00044A0F" w:rsidP="00044A0F">
      <w:pPr>
        <w:jc w:val="center"/>
        <w:rPr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027"/>
      </w:tblGrid>
      <w:tr w:rsidR="00044A0F" w:rsidRPr="00003C9C" w14:paraId="3B637C62" w14:textId="77777777" w:rsidTr="001B64CF">
        <w:trPr>
          <w:trHeight w:val="454"/>
        </w:trPr>
        <w:tc>
          <w:tcPr>
            <w:tcW w:w="4149" w:type="dxa"/>
            <w:gridSpan w:val="2"/>
            <w:shd w:val="clear" w:color="auto" w:fill="E7E6E6" w:themeFill="background2"/>
            <w:vAlign w:val="center"/>
          </w:tcPr>
          <w:p w14:paraId="7E8E7D22" w14:textId="77777777" w:rsidR="00044A0F" w:rsidRPr="00003C9C" w:rsidRDefault="008D55FB" w:rsidP="001B64CF">
            <w:pPr>
              <w:rPr>
                <w:rFonts w:cs="Open Sans"/>
                <w:b/>
                <w:bCs/>
                <w:szCs w:val="20"/>
              </w:rPr>
            </w:pPr>
            <w:r>
              <w:rPr>
                <w:rFonts w:cs="Open Sans"/>
                <w:b/>
                <w:bCs/>
                <w:szCs w:val="20"/>
              </w:rPr>
              <w:t>6</w:t>
            </w:r>
            <w:r w:rsidRPr="008D55FB">
              <w:rPr>
                <w:rFonts w:cs="Open Sans"/>
                <w:b/>
                <w:bCs/>
                <w:szCs w:val="20"/>
                <w:vertAlign w:val="superscript"/>
              </w:rPr>
              <w:t>e</w:t>
            </w:r>
            <w:r>
              <w:rPr>
                <w:rFonts w:cs="Open Sans"/>
                <w:b/>
                <w:bCs/>
                <w:szCs w:val="20"/>
              </w:rPr>
              <w:t xml:space="preserve"> </w:t>
            </w:r>
            <w:r w:rsidR="00044A0F" w:rsidRPr="00003C9C">
              <w:rPr>
                <w:rFonts w:cs="Open Sans"/>
                <w:b/>
                <w:bCs/>
                <w:szCs w:val="20"/>
              </w:rPr>
              <w:t xml:space="preserve"> (her)inspectie</w:t>
            </w:r>
          </w:p>
        </w:tc>
      </w:tr>
      <w:tr w:rsidR="00044A0F" w:rsidRPr="00003C9C" w14:paraId="255AE951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72A79F54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Datum</w:t>
            </w:r>
          </w:p>
        </w:tc>
        <w:tc>
          <w:tcPr>
            <w:tcW w:w="2027" w:type="dxa"/>
            <w:vAlign w:val="center"/>
          </w:tcPr>
          <w:p w14:paraId="239850A7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Fun4You BV</w:t>
            </w:r>
          </w:p>
        </w:tc>
      </w:tr>
      <w:tr w:rsidR="00044A0F" w:rsidRPr="00003C9C" w14:paraId="33616AAD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2BB58951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Uitgevoerd door</w:t>
            </w:r>
          </w:p>
        </w:tc>
        <w:tc>
          <w:tcPr>
            <w:tcW w:w="2027" w:type="dxa"/>
            <w:vAlign w:val="center"/>
          </w:tcPr>
          <w:p w14:paraId="6E61A770" w14:textId="77777777" w:rsidR="00044A0F" w:rsidRPr="00003C9C" w:rsidRDefault="00044A0F" w:rsidP="001B64CF">
            <w:pPr>
              <w:rPr>
                <w:szCs w:val="20"/>
              </w:rPr>
            </w:pPr>
          </w:p>
        </w:tc>
      </w:tr>
      <w:tr w:rsidR="00044A0F" w:rsidRPr="00003C9C" w14:paraId="18E0161E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3B463368" w14:textId="77777777" w:rsidR="00044A0F" w:rsidRPr="00003C9C" w:rsidRDefault="00044A0F" w:rsidP="001B64CF">
            <w:pPr>
              <w:rPr>
                <w:b/>
                <w:bCs/>
                <w:szCs w:val="20"/>
              </w:rPr>
            </w:pPr>
            <w:r w:rsidRPr="00003C9C">
              <w:rPr>
                <w:b/>
                <w:bCs/>
                <w:szCs w:val="20"/>
              </w:rPr>
              <w:t>Postcode &amp; Plaats</w:t>
            </w:r>
          </w:p>
        </w:tc>
        <w:tc>
          <w:tcPr>
            <w:tcW w:w="2027" w:type="dxa"/>
            <w:vAlign w:val="center"/>
          </w:tcPr>
          <w:p w14:paraId="0F2EFE57" w14:textId="77777777" w:rsidR="00044A0F" w:rsidRPr="00003C9C" w:rsidRDefault="00044A0F" w:rsidP="001B64CF">
            <w:pPr>
              <w:rPr>
                <w:szCs w:val="20"/>
              </w:rPr>
            </w:pPr>
            <w:r w:rsidRPr="00003C9C">
              <w:rPr>
                <w:szCs w:val="20"/>
              </w:rPr>
              <w:t>3900, PELT</w:t>
            </w:r>
          </w:p>
        </w:tc>
      </w:tr>
      <w:tr w:rsidR="00044A0F" w:rsidRPr="007E5DBA" w14:paraId="20FC4684" w14:textId="77777777" w:rsidTr="001B64CF">
        <w:trPr>
          <w:trHeight w:val="454"/>
        </w:trPr>
        <w:tc>
          <w:tcPr>
            <w:tcW w:w="2122" w:type="dxa"/>
            <w:vAlign w:val="center"/>
          </w:tcPr>
          <w:p w14:paraId="67BD2D73" w14:textId="77777777" w:rsidR="00044A0F" w:rsidRPr="007E5DBA" w:rsidRDefault="00044A0F" w:rsidP="001B64C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Opmerkingen</w:t>
            </w:r>
          </w:p>
        </w:tc>
        <w:tc>
          <w:tcPr>
            <w:tcW w:w="2027" w:type="dxa"/>
            <w:vAlign w:val="center"/>
          </w:tcPr>
          <w:p w14:paraId="5F858997" w14:textId="77777777" w:rsidR="00044A0F" w:rsidRPr="007E5DBA" w:rsidRDefault="00044A0F" w:rsidP="001B64CF">
            <w:pPr>
              <w:rPr>
                <w:sz w:val="21"/>
                <w:szCs w:val="21"/>
              </w:rPr>
            </w:pPr>
          </w:p>
        </w:tc>
      </w:tr>
    </w:tbl>
    <w:p w14:paraId="0929F592" w14:textId="77777777" w:rsidR="007F4451" w:rsidRDefault="007F4451" w:rsidP="008D55FB">
      <w:pPr>
        <w:rPr>
          <w:lang w:val="nl-NL"/>
        </w:rPr>
      </w:pPr>
    </w:p>
    <w:sectPr w:rsidR="007F4451" w:rsidSect="00AF2BA1">
      <w:pgSz w:w="11906" w:h="16838"/>
      <w:pgMar w:top="1440" w:right="1440" w:bottom="1440" w:left="1440" w:header="68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B360A" w14:textId="77777777" w:rsidR="00457B97" w:rsidRDefault="00457B97" w:rsidP="007B2CF7">
      <w:pPr>
        <w:spacing w:after="0" w:line="240" w:lineRule="auto"/>
      </w:pPr>
      <w:r>
        <w:separator/>
      </w:r>
    </w:p>
  </w:endnote>
  <w:endnote w:type="continuationSeparator" w:id="0">
    <w:p w14:paraId="6744E278" w14:textId="77777777" w:rsidR="00457B97" w:rsidRDefault="00457B97" w:rsidP="007B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p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34AA" w14:textId="77777777" w:rsidR="00B237E7" w:rsidRPr="00A843B2" w:rsidRDefault="00B237E7" w:rsidP="00B237E7">
    <w:pPr>
      <w:pStyle w:val="Voettekst"/>
      <w:jc w:val="center"/>
      <w:rPr>
        <w:rFonts w:cs="Open Sans"/>
        <w:color w:val="404040" w:themeColor="text1" w:themeTint="BF"/>
        <w:sz w:val="18"/>
        <w:szCs w:val="18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1" layoutInCell="1" allowOverlap="1" wp14:anchorId="406AAB2E" wp14:editId="5735D395">
              <wp:simplePos x="0" y="0"/>
              <wp:positionH relativeFrom="column">
                <wp:posOffset>-4620895</wp:posOffset>
              </wp:positionH>
              <wp:positionV relativeFrom="page">
                <wp:posOffset>10045065</wp:posOffset>
              </wp:positionV>
              <wp:extent cx="9540000" cy="208800"/>
              <wp:effectExtent l="0" t="850900" r="0" b="845820"/>
              <wp:wrapNone/>
              <wp:docPr id="244120452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634173">
                        <a:off x="0" y="0"/>
                        <a:ext cx="9540000" cy="208800"/>
                        <a:chOff x="0" y="0"/>
                        <a:chExt cx="9539112" cy="209600"/>
                      </a:xfrm>
                    </wpg:grpSpPr>
                    <wps:wsp>
                      <wps:cNvPr id="513392185" name="Rechthoek 1"/>
                      <wps:cNvSpPr/>
                      <wps:spPr>
                        <a:xfrm>
                          <a:off x="0" y="101600"/>
                          <a:ext cx="9381067" cy="108000"/>
                        </a:xfrm>
                        <a:prstGeom prst="rect">
                          <a:avLst/>
                        </a:prstGeom>
                        <a:solidFill>
                          <a:srgbClr val="A8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721298" name="Rechthoek 1"/>
                      <wps:cNvSpPr/>
                      <wps:spPr>
                        <a:xfrm>
                          <a:off x="158045" y="0"/>
                          <a:ext cx="9381067" cy="54000"/>
                        </a:xfrm>
                        <a:prstGeom prst="rect">
                          <a:avLst/>
                        </a:prstGeom>
                        <a:solidFill>
                          <a:srgbClr val="A81C1C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E79A3" id="Groep 2" o:spid="_x0000_s1026" style="position:absolute;margin-left:-363.85pt;margin-top:790.95pt;width:751.2pt;height:16.45pt;rotation:692686fd;z-index:251684864;mso-position-vertical-relative:page;mso-width-relative:margin;mso-height-relative:margin" coordsize="95391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">
              <v:rect id="Rechthoek 1" o:spid="_x0000_s1027" style="position:absolute;top:1016;width:9381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" fillcolor="#a81c1c" stroked="f" strokeweight="1pt"/>
              <v:rect id="Rechthoek 1" o:spid="_x0000_s1028" style="position:absolute;left:1580;width:93811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" fillcolor="#a81c1c" stroked="f" strokeweight="1pt">
                <v:fill opacity="52428f"/>
              </v:rect>
              <w10:wrap anchory="page"/>
              <w10:anchorlock/>
            </v:group>
          </w:pict>
        </mc:Fallback>
      </mc:AlternateContent>
    </w:r>
    <w:r>
      <w:rPr>
        <w:rFonts w:ascii="copy" w:hAnsi="copy" w:cs="Open Sans"/>
        <w:color w:val="404040" w:themeColor="text1" w:themeTint="BF"/>
        <w:sz w:val="18"/>
        <w:szCs w:val="18"/>
        <w:lang w:val="en-US"/>
      </w:rPr>
      <w:t>©</w:t>
    </w:r>
    <w:r>
      <w:rPr>
        <w:rFonts w:cs="Open Sans"/>
        <w:color w:val="404040" w:themeColor="text1" w:themeTint="BF"/>
        <w:sz w:val="18"/>
        <w:szCs w:val="18"/>
        <w:lang w:val="en-US"/>
      </w:rPr>
      <w:t xml:space="preserve"> </w:t>
    </w:r>
    <w:r w:rsidRPr="00A843B2">
      <w:rPr>
        <w:rFonts w:cs="Open Sans"/>
        <w:color w:val="404040" w:themeColor="text1" w:themeTint="BF"/>
        <w:sz w:val="18"/>
        <w:szCs w:val="18"/>
        <w:lang w:val="en-US"/>
      </w:rPr>
      <w:t>Fun4You BV</w:t>
    </w:r>
  </w:p>
  <w:p w14:paraId="5A6537AC" w14:textId="77777777" w:rsidR="00B237E7" w:rsidRPr="00A843B2" w:rsidRDefault="00B237E7" w:rsidP="00B237E7">
    <w:pPr>
      <w:pStyle w:val="Voettekst"/>
      <w:tabs>
        <w:tab w:val="left" w:pos="7839"/>
      </w:tabs>
      <w:jc w:val="center"/>
      <w:rPr>
        <w:rFonts w:cs="Open Sans"/>
        <w:color w:val="404040" w:themeColor="text1" w:themeTint="BF"/>
        <w:sz w:val="18"/>
        <w:szCs w:val="18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1" layoutInCell="1" allowOverlap="1" wp14:anchorId="4702ED18" wp14:editId="564E961F">
              <wp:simplePos x="0" y="0"/>
              <wp:positionH relativeFrom="column">
                <wp:posOffset>129822</wp:posOffset>
              </wp:positionH>
              <wp:positionV relativeFrom="page">
                <wp:posOffset>10088245</wp:posOffset>
              </wp:positionV>
              <wp:extent cx="9540000" cy="208800"/>
              <wp:effectExtent l="0" t="1739900" r="0" b="1747520"/>
              <wp:wrapNone/>
              <wp:docPr id="1959879367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0314025">
                        <a:off x="0" y="0"/>
                        <a:ext cx="9540000" cy="208800"/>
                        <a:chOff x="0" y="0"/>
                        <a:chExt cx="9539112" cy="209600"/>
                      </a:xfrm>
                    </wpg:grpSpPr>
                    <wps:wsp>
                      <wps:cNvPr id="1324424606" name="Rechthoek 1"/>
                      <wps:cNvSpPr/>
                      <wps:spPr>
                        <a:xfrm>
                          <a:off x="0" y="101600"/>
                          <a:ext cx="9381067" cy="108000"/>
                        </a:xfrm>
                        <a:prstGeom prst="rect">
                          <a:avLst/>
                        </a:prstGeom>
                        <a:solidFill>
                          <a:srgbClr val="A8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116365" name="Rechthoek 1"/>
                      <wps:cNvSpPr/>
                      <wps:spPr>
                        <a:xfrm>
                          <a:off x="158045" y="0"/>
                          <a:ext cx="9381067" cy="54000"/>
                        </a:xfrm>
                        <a:prstGeom prst="rect">
                          <a:avLst/>
                        </a:prstGeom>
                        <a:solidFill>
                          <a:srgbClr val="A81C1C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B2563D" id="Groep 2" o:spid="_x0000_s1026" style="position:absolute;margin-left:10.2pt;margin-top:794.35pt;width:751.2pt;height:16.45pt;rotation:-1404628fd;z-index:251685888;mso-position-vertical-relative:page;mso-width-relative:margin;mso-height-relative:margin" coordsize="95391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">
              <v:rect id="Rechthoek 1" o:spid="_x0000_s1027" style="position:absolute;top:1016;width:9381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" fillcolor="#a81c1c" stroked="f" strokeweight="1pt"/>
              <v:rect id="Rechthoek 1" o:spid="_x0000_s1028" style="position:absolute;left:1580;width:93811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" fillcolor="#a81c1c" stroked="f" strokeweight="1pt">
                <v:fill opacity="45746f"/>
              </v:rect>
              <w10:wrap anchory="page"/>
              <w10:anchorlock/>
            </v:group>
          </w:pict>
        </mc:Fallback>
      </mc:AlternateContent>
    </w:r>
    <w:r w:rsidRPr="00A843B2">
      <w:rPr>
        <w:rFonts w:cs="Open Sans"/>
        <w:color w:val="404040" w:themeColor="text1" w:themeTint="BF"/>
        <w:sz w:val="18"/>
        <w:szCs w:val="18"/>
        <w:lang w:val="en-US"/>
      </w:rPr>
      <w:t>T: 011/31.33.93</w:t>
    </w:r>
    <w:r w:rsidRPr="00A843B2">
      <w:rPr>
        <w:rFonts w:cs="Open Sans"/>
        <w:color w:val="404040" w:themeColor="text1" w:themeTint="BF"/>
        <w:sz w:val="18"/>
        <w:szCs w:val="18"/>
        <w:lang w:val="en-US"/>
      </w:rPr>
      <w:br/>
      <w:t>E: info@fun4you.be</w:t>
    </w:r>
  </w:p>
  <w:p w14:paraId="78159A1F" w14:textId="77777777" w:rsidR="00B237E7" w:rsidRPr="00633BDD" w:rsidRDefault="00B237E7" w:rsidP="00B237E7">
    <w:pPr>
      <w:pStyle w:val="Voettekst"/>
      <w:jc w:val="center"/>
      <w:rPr>
        <w:rFonts w:cs="Open Sans"/>
        <w:color w:val="404040" w:themeColor="text1" w:themeTint="BF"/>
        <w:sz w:val="18"/>
        <w:szCs w:val="18"/>
        <w:lang w:val="en-US"/>
      </w:rPr>
    </w:pPr>
    <w:hyperlink r:id="rId1" w:history="1">
      <w:r w:rsidRPr="00633BDD">
        <w:rPr>
          <w:rStyle w:val="Hyperlink"/>
          <w:rFonts w:cs="Open Sans"/>
          <w:color w:val="1A89F9" w:themeColor="hyperlink" w:themeTint="BF"/>
          <w:sz w:val="18"/>
          <w:szCs w:val="18"/>
          <w:lang w:val="en-US"/>
        </w:rPr>
        <w:t>www.fun4you.be</w:t>
      </w:r>
    </w:hyperlink>
  </w:p>
  <w:p w14:paraId="6FC692E4" w14:textId="77777777" w:rsidR="005D26A1" w:rsidRPr="00B237E7" w:rsidRDefault="005D26A1" w:rsidP="00B237E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290A2" w14:textId="77777777" w:rsidR="00167D7A" w:rsidRPr="00070C76" w:rsidRDefault="00167D7A" w:rsidP="00167D7A">
    <w:pPr>
      <w:pStyle w:val="Voettekst"/>
      <w:jc w:val="center"/>
      <w:rPr>
        <w:rFonts w:cs="Open Sans"/>
        <w:color w:val="404040" w:themeColor="text1" w:themeTint="BF"/>
        <w:sz w:val="18"/>
        <w:szCs w:val="18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3E0205BC" wp14:editId="6EA2D9FB">
              <wp:simplePos x="0" y="0"/>
              <wp:positionH relativeFrom="column">
                <wp:posOffset>-4620895</wp:posOffset>
              </wp:positionH>
              <wp:positionV relativeFrom="page">
                <wp:posOffset>10045065</wp:posOffset>
              </wp:positionV>
              <wp:extent cx="9540000" cy="208800"/>
              <wp:effectExtent l="0" t="850900" r="0" b="845820"/>
              <wp:wrapNone/>
              <wp:docPr id="1178933515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634173">
                        <a:off x="0" y="0"/>
                        <a:ext cx="9540000" cy="208800"/>
                        <a:chOff x="0" y="0"/>
                        <a:chExt cx="9539112" cy="209600"/>
                      </a:xfrm>
                    </wpg:grpSpPr>
                    <wps:wsp>
                      <wps:cNvPr id="1753724534" name="Rechthoek 1"/>
                      <wps:cNvSpPr/>
                      <wps:spPr>
                        <a:xfrm>
                          <a:off x="0" y="101600"/>
                          <a:ext cx="9381067" cy="108000"/>
                        </a:xfrm>
                        <a:prstGeom prst="rect">
                          <a:avLst/>
                        </a:prstGeom>
                        <a:solidFill>
                          <a:srgbClr val="A8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8554277" name="Rechthoek 1"/>
                      <wps:cNvSpPr/>
                      <wps:spPr>
                        <a:xfrm>
                          <a:off x="158045" y="0"/>
                          <a:ext cx="9381067" cy="54000"/>
                        </a:xfrm>
                        <a:prstGeom prst="rect">
                          <a:avLst/>
                        </a:prstGeom>
                        <a:solidFill>
                          <a:srgbClr val="A81C1C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6D486" id="Groep 2" o:spid="_x0000_s1026" style="position:absolute;margin-left:-363.85pt;margin-top:790.95pt;width:751.2pt;height:16.45pt;rotation:692686fd;z-index:251681792;mso-position-vertical-relative:page;mso-width-relative:margin;mso-height-relative:margin" coordsize="95391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">
              <v:rect id="Rechthoek 1" o:spid="_x0000_s1027" style="position:absolute;top:1016;width:9381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" fillcolor="#a81c1c" stroked="f" strokeweight="1pt"/>
              <v:rect id="Rechthoek 1" o:spid="_x0000_s1028" style="position:absolute;left:1580;width:93811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" fillcolor="#a81c1c" stroked="f" strokeweight="1pt">
                <v:fill opacity="52428f"/>
              </v:rect>
              <w10:wrap anchory="page"/>
              <w10:anchorlock/>
            </v:group>
          </w:pict>
        </mc:Fallback>
      </mc:AlternateContent>
    </w:r>
    <w:r w:rsidRPr="00070C76">
      <w:rPr>
        <w:rFonts w:ascii="copy" w:hAnsi="copy" w:cs="Open Sans"/>
        <w:color w:val="404040" w:themeColor="text1" w:themeTint="BF"/>
        <w:sz w:val="18"/>
        <w:szCs w:val="18"/>
        <w:lang w:val="en-US"/>
      </w:rPr>
      <w:t>©</w:t>
    </w:r>
    <w:r w:rsidRPr="00070C76">
      <w:rPr>
        <w:rFonts w:cs="Open Sans"/>
        <w:color w:val="404040" w:themeColor="text1" w:themeTint="BF"/>
        <w:sz w:val="18"/>
        <w:szCs w:val="18"/>
        <w:lang w:val="en-US"/>
      </w:rPr>
      <w:t xml:space="preserve"> Fun4You BV</w:t>
    </w:r>
  </w:p>
  <w:p w14:paraId="29839FD2" w14:textId="77777777" w:rsidR="00167D7A" w:rsidRPr="00167D7A" w:rsidRDefault="00167D7A" w:rsidP="00167D7A">
    <w:pPr>
      <w:pStyle w:val="Voettekst"/>
      <w:tabs>
        <w:tab w:val="left" w:pos="7839"/>
      </w:tabs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78916678" wp14:editId="7D150632">
              <wp:simplePos x="0" y="0"/>
              <wp:positionH relativeFrom="column">
                <wp:posOffset>129822</wp:posOffset>
              </wp:positionH>
              <wp:positionV relativeFrom="page">
                <wp:posOffset>10088245</wp:posOffset>
              </wp:positionV>
              <wp:extent cx="9540000" cy="208800"/>
              <wp:effectExtent l="0" t="1739900" r="0" b="1747520"/>
              <wp:wrapNone/>
              <wp:docPr id="1741433406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0314025">
                        <a:off x="0" y="0"/>
                        <a:ext cx="9540000" cy="208800"/>
                        <a:chOff x="0" y="0"/>
                        <a:chExt cx="9539112" cy="209600"/>
                      </a:xfrm>
                    </wpg:grpSpPr>
                    <wps:wsp>
                      <wps:cNvPr id="614967287" name="Rechthoek 1"/>
                      <wps:cNvSpPr/>
                      <wps:spPr>
                        <a:xfrm>
                          <a:off x="0" y="101600"/>
                          <a:ext cx="9381067" cy="108000"/>
                        </a:xfrm>
                        <a:prstGeom prst="rect">
                          <a:avLst/>
                        </a:prstGeom>
                        <a:solidFill>
                          <a:srgbClr val="A8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4921194" name="Rechthoek 1"/>
                      <wps:cNvSpPr/>
                      <wps:spPr>
                        <a:xfrm>
                          <a:off x="158045" y="0"/>
                          <a:ext cx="9381067" cy="54000"/>
                        </a:xfrm>
                        <a:prstGeom prst="rect">
                          <a:avLst/>
                        </a:prstGeom>
                        <a:solidFill>
                          <a:srgbClr val="A81C1C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6EB2D9" id="Groep 2" o:spid="_x0000_s1026" style="position:absolute;margin-left:10.2pt;margin-top:794.35pt;width:751.2pt;height:16.45pt;rotation:-1404628fd;z-index:251682816;mso-position-vertical-relative:page;mso-width-relative:margin;mso-height-relative:margin" coordsize="95391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">
              <v:rect id="Rechthoek 1" o:spid="_x0000_s1027" style="position:absolute;top:1016;width:9381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" fillcolor="#a81c1c" stroked="f" strokeweight="1pt"/>
              <v:rect id="Rechthoek 1" o:spid="_x0000_s1028" style="position:absolute;left:1580;width:93811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" fillcolor="#a81c1c" stroked="f" strokeweight="1pt">
                <v:fill opacity="45746f"/>
              </v:rect>
              <w10:wrap anchory="page"/>
              <w10:anchorlock/>
            </v:group>
          </w:pict>
        </mc:Fallback>
      </mc:AlternateContent>
    </w:r>
    <w:r w:rsidRPr="00A843B2">
      <w:rPr>
        <w:rFonts w:cs="Open Sans"/>
        <w:color w:val="404040" w:themeColor="text1" w:themeTint="BF"/>
        <w:sz w:val="18"/>
        <w:szCs w:val="18"/>
        <w:lang w:val="en-US"/>
      </w:rPr>
      <w:t>T: 011/31.33.93</w:t>
    </w:r>
    <w:r w:rsidRPr="00A843B2">
      <w:rPr>
        <w:rFonts w:cs="Open Sans"/>
        <w:color w:val="404040" w:themeColor="text1" w:themeTint="BF"/>
        <w:sz w:val="18"/>
        <w:szCs w:val="18"/>
        <w:lang w:val="en-US"/>
      </w:rPr>
      <w:br/>
    </w:r>
    <w:hyperlink r:id="rId1" w:history="1">
      <w:r w:rsidRPr="00633BDD">
        <w:rPr>
          <w:rStyle w:val="Hyperlink"/>
          <w:rFonts w:cs="Open Sans"/>
          <w:color w:val="1A89F9" w:themeColor="hyperlink" w:themeTint="BF"/>
          <w:sz w:val="18"/>
          <w:szCs w:val="18"/>
          <w:lang w:val="en-US"/>
        </w:rPr>
        <w:t>www.fun4you.be</w:t>
      </w:r>
    </w:hyperlink>
  </w:p>
  <w:p w14:paraId="399716A1" w14:textId="77777777" w:rsidR="003F52C8" w:rsidRPr="00167D7A" w:rsidRDefault="003F52C8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71D66" w14:textId="77777777" w:rsidR="00457B97" w:rsidRDefault="00457B97" w:rsidP="007B2CF7">
      <w:pPr>
        <w:spacing w:after="0" w:line="240" w:lineRule="auto"/>
      </w:pPr>
      <w:r>
        <w:separator/>
      </w:r>
    </w:p>
  </w:footnote>
  <w:footnote w:type="continuationSeparator" w:id="0">
    <w:p w14:paraId="60E144DA" w14:textId="77777777" w:rsidR="00457B97" w:rsidRDefault="00457B97" w:rsidP="007B2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C8183" w14:textId="77777777" w:rsidR="00070C76" w:rsidRDefault="00000000">
    <w:pPr>
      <w:pStyle w:val="Koptekst"/>
    </w:pPr>
    <w:r>
      <w:rPr>
        <w:noProof/>
      </w:rPr>
      <w:pict w14:anchorId="36CBB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806490" o:spid="_x0000_s1027" type="#_x0000_t75" alt="" style="position:absolute;margin-left:0;margin-top:0;width:450pt;height:450pt;z-index:-2516244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square_3000_f4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F8F5" w14:textId="77777777" w:rsidR="00A53E78" w:rsidRPr="00A53E78" w:rsidRDefault="00000000" w:rsidP="00A53E78">
    <w:pPr>
      <w:pStyle w:val="Hoofdtitel"/>
      <w:jc w:val="right"/>
      <w:rPr>
        <w:u w:val="single"/>
      </w:rPr>
    </w:pPr>
    <w:r>
      <w:rPr>
        <w:noProof/>
      </w:rPr>
      <w:pict w14:anchorId="3F608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806491" o:spid="_x0000_s1026" type="#_x0000_t75" alt="" style="position:absolute;left:0;text-align:left;margin-left:0;margin-top:0;width:450pt;height:450pt;z-index:-2516213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square_3000_f4y" gain="19661f" blacklevel="22938f"/>
          <w10:wrap anchorx="margin" anchory="margin"/>
        </v:shape>
      </w:pict>
    </w:r>
    <w:r w:rsidR="00A53E78">
      <w:rPr>
        <w:noProof/>
      </w:rPr>
      <w:drawing>
        <wp:anchor distT="0" distB="0" distL="114300" distR="114300" simplePos="0" relativeHeight="251698176" behindDoc="1" locked="1" layoutInCell="1" allowOverlap="0" wp14:anchorId="75706492" wp14:editId="73CF3BC2">
          <wp:simplePos x="0" y="0"/>
          <wp:positionH relativeFrom="page">
            <wp:posOffset>118745</wp:posOffset>
          </wp:positionH>
          <wp:positionV relativeFrom="page">
            <wp:posOffset>86360</wp:posOffset>
          </wp:positionV>
          <wp:extent cx="2077200" cy="1008000"/>
          <wp:effectExtent l="0" t="0" r="0" b="0"/>
          <wp:wrapNone/>
          <wp:docPr id="54961658" name="Afbeelding 1" descr="Afbeelding met tekst, Lettertype, Graphics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244160" name="Afbeelding 1" descr="Afbeelding met tekst, Lettertype, Graphics, grafische vormgeving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E78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0347217" wp14:editId="2709DCDC">
              <wp:simplePos x="0" y="0"/>
              <wp:positionH relativeFrom="page">
                <wp:posOffset>-215900</wp:posOffset>
              </wp:positionH>
              <wp:positionV relativeFrom="page">
                <wp:posOffset>1076325</wp:posOffset>
              </wp:positionV>
              <wp:extent cx="10080000" cy="90000"/>
              <wp:effectExtent l="12700" t="25400" r="29210" b="37465"/>
              <wp:wrapNone/>
              <wp:docPr id="941830168" name="Afgeronde 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80000" cy="90000"/>
                      </a:xfrm>
                      <a:custGeom>
                        <a:avLst/>
                        <a:gdLst>
                          <a:gd name="connsiteX0" fmla="*/ 0 w 10080000"/>
                          <a:gd name="connsiteY0" fmla="*/ 15000 h 90000"/>
                          <a:gd name="connsiteX1" fmla="*/ 15000 w 10080000"/>
                          <a:gd name="connsiteY1" fmla="*/ 0 h 90000"/>
                          <a:gd name="connsiteX2" fmla="*/ 785500 w 10080000"/>
                          <a:gd name="connsiteY2" fmla="*/ 0 h 90000"/>
                          <a:gd name="connsiteX3" fmla="*/ 1254500 w 10080000"/>
                          <a:gd name="connsiteY3" fmla="*/ 0 h 90000"/>
                          <a:gd name="connsiteX4" fmla="*/ 2125500 w 10080000"/>
                          <a:gd name="connsiteY4" fmla="*/ 0 h 90000"/>
                          <a:gd name="connsiteX5" fmla="*/ 2594500 w 10080000"/>
                          <a:gd name="connsiteY5" fmla="*/ 0 h 90000"/>
                          <a:gd name="connsiteX6" fmla="*/ 3063500 w 10080000"/>
                          <a:gd name="connsiteY6" fmla="*/ 0 h 90000"/>
                          <a:gd name="connsiteX7" fmla="*/ 3733500 w 10080000"/>
                          <a:gd name="connsiteY7" fmla="*/ 0 h 90000"/>
                          <a:gd name="connsiteX8" fmla="*/ 4303000 w 10080000"/>
                          <a:gd name="connsiteY8" fmla="*/ 0 h 90000"/>
                          <a:gd name="connsiteX9" fmla="*/ 5073500 w 10080000"/>
                          <a:gd name="connsiteY9" fmla="*/ 0 h 90000"/>
                          <a:gd name="connsiteX10" fmla="*/ 5442000 w 10080000"/>
                          <a:gd name="connsiteY10" fmla="*/ 0 h 90000"/>
                          <a:gd name="connsiteX11" fmla="*/ 6011500 w 10080000"/>
                          <a:gd name="connsiteY11" fmla="*/ 0 h 90000"/>
                          <a:gd name="connsiteX12" fmla="*/ 6480500 w 10080000"/>
                          <a:gd name="connsiteY12" fmla="*/ 0 h 90000"/>
                          <a:gd name="connsiteX13" fmla="*/ 7150500 w 10080000"/>
                          <a:gd name="connsiteY13" fmla="*/ 0 h 90000"/>
                          <a:gd name="connsiteX14" fmla="*/ 7921000 w 10080000"/>
                          <a:gd name="connsiteY14" fmla="*/ 0 h 90000"/>
                          <a:gd name="connsiteX15" fmla="*/ 8591000 w 10080000"/>
                          <a:gd name="connsiteY15" fmla="*/ 0 h 90000"/>
                          <a:gd name="connsiteX16" fmla="*/ 9462000 w 10080000"/>
                          <a:gd name="connsiteY16" fmla="*/ 0 h 90000"/>
                          <a:gd name="connsiteX17" fmla="*/ 10065000 w 10080000"/>
                          <a:gd name="connsiteY17" fmla="*/ 0 h 90000"/>
                          <a:gd name="connsiteX18" fmla="*/ 10080000 w 10080000"/>
                          <a:gd name="connsiteY18" fmla="*/ 15000 h 90000"/>
                          <a:gd name="connsiteX19" fmla="*/ 10080000 w 10080000"/>
                          <a:gd name="connsiteY19" fmla="*/ 75000 h 90000"/>
                          <a:gd name="connsiteX20" fmla="*/ 10065000 w 10080000"/>
                          <a:gd name="connsiteY20" fmla="*/ 90000 h 90000"/>
                          <a:gd name="connsiteX21" fmla="*/ 9596000 w 10080000"/>
                          <a:gd name="connsiteY21" fmla="*/ 90000 h 90000"/>
                          <a:gd name="connsiteX22" fmla="*/ 8926000 w 10080000"/>
                          <a:gd name="connsiteY22" fmla="*/ 90000 h 90000"/>
                          <a:gd name="connsiteX23" fmla="*/ 8155500 w 10080000"/>
                          <a:gd name="connsiteY23" fmla="*/ 90000 h 90000"/>
                          <a:gd name="connsiteX24" fmla="*/ 7787000 w 10080000"/>
                          <a:gd name="connsiteY24" fmla="*/ 90000 h 90000"/>
                          <a:gd name="connsiteX25" fmla="*/ 7016500 w 10080000"/>
                          <a:gd name="connsiteY25" fmla="*/ 90000 h 90000"/>
                          <a:gd name="connsiteX26" fmla="*/ 6447000 w 10080000"/>
                          <a:gd name="connsiteY26" fmla="*/ 90000 h 90000"/>
                          <a:gd name="connsiteX27" fmla="*/ 6078500 w 10080000"/>
                          <a:gd name="connsiteY27" fmla="*/ 90000 h 90000"/>
                          <a:gd name="connsiteX28" fmla="*/ 5408500 w 10080000"/>
                          <a:gd name="connsiteY28" fmla="*/ 90000 h 90000"/>
                          <a:gd name="connsiteX29" fmla="*/ 5040000 w 10080000"/>
                          <a:gd name="connsiteY29" fmla="*/ 90000 h 90000"/>
                          <a:gd name="connsiteX30" fmla="*/ 4671500 w 10080000"/>
                          <a:gd name="connsiteY30" fmla="*/ 90000 h 90000"/>
                          <a:gd name="connsiteX31" fmla="*/ 3901000 w 10080000"/>
                          <a:gd name="connsiteY31" fmla="*/ 90000 h 90000"/>
                          <a:gd name="connsiteX32" fmla="*/ 3331500 w 10080000"/>
                          <a:gd name="connsiteY32" fmla="*/ 90000 h 90000"/>
                          <a:gd name="connsiteX33" fmla="*/ 2561000 w 10080000"/>
                          <a:gd name="connsiteY33" fmla="*/ 90000 h 90000"/>
                          <a:gd name="connsiteX34" fmla="*/ 1790500 w 10080000"/>
                          <a:gd name="connsiteY34" fmla="*/ 90000 h 90000"/>
                          <a:gd name="connsiteX35" fmla="*/ 1020000 w 10080000"/>
                          <a:gd name="connsiteY35" fmla="*/ 90000 h 90000"/>
                          <a:gd name="connsiteX36" fmla="*/ 15000 w 10080000"/>
                          <a:gd name="connsiteY36" fmla="*/ 90000 h 90000"/>
                          <a:gd name="connsiteX37" fmla="*/ 0 w 10080000"/>
                          <a:gd name="connsiteY37" fmla="*/ 75000 h 90000"/>
                          <a:gd name="connsiteX38" fmla="*/ 0 w 10080000"/>
                          <a:gd name="connsiteY38" fmla="*/ 15000 h 9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</a:cxnLst>
                        <a:rect l="l" t="t" r="r" b="b"/>
                        <a:pathLst>
                          <a:path w="10080000" h="90000" fill="none" extrusionOk="0">
                            <a:moveTo>
                              <a:pt x="0" y="15000"/>
                            </a:moveTo>
                            <a:cubicBezTo>
                              <a:pt x="-299" y="5309"/>
                              <a:pt x="6788" y="511"/>
                              <a:pt x="15000" y="0"/>
                            </a:cubicBezTo>
                            <a:cubicBezTo>
                              <a:pt x="234772" y="-21869"/>
                              <a:pt x="552856" y="-5539"/>
                              <a:pt x="785500" y="0"/>
                            </a:cubicBezTo>
                            <a:cubicBezTo>
                              <a:pt x="1018144" y="5539"/>
                              <a:pt x="1073803" y="2824"/>
                              <a:pt x="1254500" y="0"/>
                            </a:cubicBezTo>
                            <a:cubicBezTo>
                              <a:pt x="1435197" y="-2824"/>
                              <a:pt x="1836411" y="19900"/>
                              <a:pt x="2125500" y="0"/>
                            </a:cubicBezTo>
                            <a:cubicBezTo>
                              <a:pt x="2414589" y="-19900"/>
                              <a:pt x="2401156" y="-19718"/>
                              <a:pt x="2594500" y="0"/>
                            </a:cubicBezTo>
                            <a:cubicBezTo>
                              <a:pt x="2787844" y="19718"/>
                              <a:pt x="2914036" y="-17720"/>
                              <a:pt x="3063500" y="0"/>
                            </a:cubicBezTo>
                            <a:cubicBezTo>
                              <a:pt x="3212964" y="17720"/>
                              <a:pt x="3555764" y="-28481"/>
                              <a:pt x="3733500" y="0"/>
                            </a:cubicBezTo>
                            <a:cubicBezTo>
                              <a:pt x="3911236" y="28481"/>
                              <a:pt x="4077036" y="-10852"/>
                              <a:pt x="4303000" y="0"/>
                            </a:cubicBezTo>
                            <a:cubicBezTo>
                              <a:pt x="4528964" y="10852"/>
                              <a:pt x="4700837" y="-15412"/>
                              <a:pt x="5073500" y="0"/>
                            </a:cubicBezTo>
                            <a:cubicBezTo>
                              <a:pt x="5446163" y="15412"/>
                              <a:pt x="5332428" y="-14004"/>
                              <a:pt x="5442000" y="0"/>
                            </a:cubicBezTo>
                            <a:cubicBezTo>
                              <a:pt x="5551572" y="14004"/>
                              <a:pt x="5785269" y="24948"/>
                              <a:pt x="6011500" y="0"/>
                            </a:cubicBezTo>
                            <a:cubicBezTo>
                              <a:pt x="6237731" y="-24948"/>
                              <a:pt x="6255319" y="-17623"/>
                              <a:pt x="6480500" y="0"/>
                            </a:cubicBezTo>
                            <a:cubicBezTo>
                              <a:pt x="6705681" y="17623"/>
                              <a:pt x="7006585" y="33302"/>
                              <a:pt x="7150500" y="0"/>
                            </a:cubicBezTo>
                            <a:cubicBezTo>
                              <a:pt x="7294415" y="-33302"/>
                              <a:pt x="7738531" y="-7869"/>
                              <a:pt x="7921000" y="0"/>
                            </a:cubicBezTo>
                            <a:cubicBezTo>
                              <a:pt x="8103469" y="7869"/>
                              <a:pt x="8412023" y="-25813"/>
                              <a:pt x="8591000" y="0"/>
                            </a:cubicBezTo>
                            <a:cubicBezTo>
                              <a:pt x="8769977" y="25813"/>
                              <a:pt x="9078899" y="22549"/>
                              <a:pt x="9462000" y="0"/>
                            </a:cubicBezTo>
                            <a:cubicBezTo>
                              <a:pt x="9845101" y="-22549"/>
                              <a:pt x="9769074" y="25837"/>
                              <a:pt x="10065000" y="0"/>
                            </a:cubicBezTo>
                            <a:cubicBezTo>
                              <a:pt x="10073222" y="204"/>
                              <a:pt x="10078777" y="6412"/>
                              <a:pt x="10080000" y="15000"/>
                            </a:cubicBezTo>
                            <a:cubicBezTo>
                              <a:pt x="10078612" y="30287"/>
                              <a:pt x="10082986" y="59925"/>
                              <a:pt x="10080000" y="75000"/>
                            </a:cubicBezTo>
                            <a:cubicBezTo>
                              <a:pt x="10080092" y="82063"/>
                              <a:pt x="10075320" y="89867"/>
                              <a:pt x="10065000" y="90000"/>
                            </a:cubicBezTo>
                            <a:cubicBezTo>
                              <a:pt x="9856619" y="107479"/>
                              <a:pt x="9813921" y="87909"/>
                              <a:pt x="9596000" y="90000"/>
                            </a:cubicBezTo>
                            <a:cubicBezTo>
                              <a:pt x="9378079" y="92091"/>
                              <a:pt x="9226669" y="73262"/>
                              <a:pt x="8926000" y="90000"/>
                            </a:cubicBezTo>
                            <a:cubicBezTo>
                              <a:pt x="8625331" y="106738"/>
                              <a:pt x="8334330" y="101275"/>
                              <a:pt x="8155500" y="90000"/>
                            </a:cubicBezTo>
                            <a:cubicBezTo>
                              <a:pt x="7976670" y="78725"/>
                              <a:pt x="7885175" y="72181"/>
                              <a:pt x="7787000" y="90000"/>
                            </a:cubicBezTo>
                            <a:cubicBezTo>
                              <a:pt x="7688825" y="107819"/>
                              <a:pt x="7288567" y="53860"/>
                              <a:pt x="7016500" y="90000"/>
                            </a:cubicBezTo>
                            <a:cubicBezTo>
                              <a:pt x="6744433" y="126140"/>
                              <a:pt x="6626462" y="78521"/>
                              <a:pt x="6447000" y="90000"/>
                            </a:cubicBezTo>
                            <a:cubicBezTo>
                              <a:pt x="6267538" y="101479"/>
                              <a:pt x="6220452" y="107048"/>
                              <a:pt x="6078500" y="90000"/>
                            </a:cubicBezTo>
                            <a:cubicBezTo>
                              <a:pt x="5936548" y="72952"/>
                              <a:pt x="5570235" y="79035"/>
                              <a:pt x="5408500" y="90000"/>
                            </a:cubicBezTo>
                            <a:cubicBezTo>
                              <a:pt x="5246765" y="100965"/>
                              <a:pt x="5188572" y="74260"/>
                              <a:pt x="5040000" y="90000"/>
                            </a:cubicBezTo>
                            <a:cubicBezTo>
                              <a:pt x="4891428" y="105740"/>
                              <a:pt x="4771589" y="88585"/>
                              <a:pt x="4671500" y="90000"/>
                            </a:cubicBezTo>
                            <a:cubicBezTo>
                              <a:pt x="4571411" y="91415"/>
                              <a:pt x="4140096" y="95897"/>
                              <a:pt x="3901000" y="90000"/>
                            </a:cubicBezTo>
                            <a:cubicBezTo>
                              <a:pt x="3661904" y="84103"/>
                              <a:pt x="3551603" y="76450"/>
                              <a:pt x="3331500" y="90000"/>
                            </a:cubicBezTo>
                            <a:cubicBezTo>
                              <a:pt x="3111397" y="103550"/>
                              <a:pt x="2870964" y="53986"/>
                              <a:pt x="2561000" y="90000"/>
                            </a:cubicBezTo>
                            <a:cubicBezTo>
                              <a:pt x="2251036" y="126014"/>
                              <a:pt x="2061911" y="100308"/>
                              <a:pt x="1790500" y="90000"/>
                            </a:cubicBezTo>
                            <a:cubicBezTo>
                              <a:pt x="1519089" y="79692"/>
                              <a:pt x="1194231" y="51556"/>
                              <a:pt x="1020000" y="90000"/>
                            </a:cubicBezTo>
                            <a:cubicBezTo>
                              <a:pt x="845769" y="128444"/>
                              <a:pt x="437899" y="57077"/>
                              <a:pt x="15000" y="90000"/>
                            </a:cubicBezTo>
                            <a:cubicBezTo>
                              <a:pt x="6954" y="89783"/>
                              <a:pt x="1957" y="83834"/>
                              <a:pt x="0" y="75000"/>
                            </a:cubicBezTo>
                            <a:cubicBezTo>
                              <a:pt x="-1135" y="53818"/>
                              <a:pt x="-2097" y="42448"/>
                              <a:pt x="0" y="15000"/>
                            </a:cubicBezTo>
                            <a:close/>
                          </a:path>
                          <a:path w="10080000" h="90000" stroke="0" extrusionOk="0">
                            <a:moveTo>
                              <a:pt x="0" y="15000"/>
                            </a:moveTo>
                            <a:cubicBezTo>
                              <a:pt x="-604" y="7776"/>
                              <a:pt x="5893" y="-340"/>
                              <a:pt x="15000" y="0"/>
                            </a:cubicBezTo>
                            <a:cubicBezTo>
                              <a:pt x="239247" y="12243"/>
                              <a:pt x="527659" y="30849"/>
                              <a:pt x="685000" y="0"/>
                            </a:cubicBezTo>
                            <a:cubicBezTo>
                              <a:pt x="842341" y="-30849"/>
                              <a:pt x="1349304" y="-1401"/>
                              <a:pt x="1556000" y="0"/>
                            </a:cubicBezTo>
                            <a:cubicBezTo>
                              <a:pt x="1762696" y="1401"/>
                              <a:pt x="2247046" y="-31757"/>
                              <a:pt x="2427000" y="0"/>
                            </a:cubicBezTo>
                            <a:cubicBezTo>
                              <a:pt x="2606954" y="31757"/>
                              <a:pt x="2722314" y="-22925"/>
                              <a:pt x="2896000" y="0"/>
                            </a:cubicBezTo>
                            <a:cubicBezTo>
                              <a:pt x="3069686" y="22925"/>
                              <a:pt x="3124926" y="18223"/>
                              <a:pt x="3264500" y="0"/>
                            </a:cubicBezTo>
                            <a:cubicBezTo>
                              <a:pt x="3404074" y="-18223"/>
                              <a:pt x="3624283" y="11033"/>
                              <a:pt x="3733500" y="0"/>
                            </a:cubicBezTo>
                            <a:cubicBezTo>
                              <a:pt x="3842717" y="-11033"/>
                              <a:pt x="4177845" y="-27800"/>
                              <a:pt x="4504000" y="0"/>
                            </a:cubicBezTo>
                            <a:cubicBezTo>
                              <a:pt x="4830155" y="27800"/>
                              <a:pt x="4897928" y="-13917"/>
                              <a:pt x="5274500" y="0"/>
                            </a:cubicBezTo>
                            <a:cubicBezTo>
                              <a:pt x="5651072" y="13917"/>
                              <a:pt x="5496867" y="14173"/>
                              <a:pt x="5643000" y="0"/>
                            </a:cubicBezTo>
                            <a:cubicBezTo>
                              <a:pt x="5789133" y="-14173"/>
                              <a:pt x="5974470" y="-7745"/>
                              <a:pt x="6212500" y="0"/>
                            </a:cubicBezTo>
                            <a:cubicBezTo>
                              <a:pt x="6450530" y="7745"/>
                              <a:pt x="6588415" y="21442"/>
                              <a:pt x="6782000" y="0"/>
                            </a:cubicBezTo>
                            <a:cubicBezTo>
                              <a:pt x="6975585" y="-21442"/>
                              <a:pt x="7370064" y="-24834"/>
                              <a:pt x="7552500" y="0"/>
                            </a:cubicBezTo>
                            <a:cubicBezTo>
                              <a:pt x="7734936" y="24834"/>
                              <a:pt x="7790538" y="-5313"/>
                              <a:pt x="8021500" y="0"/>
                            </a:cubicBezTo>
                            <a:cubicBezTo>
                              <a:pt x="8252462" y="5313"/>
                              <a:pt x="8361580" y="2740"/>
                              <a:pt x="8591000" y="0"/>
                            </a:cubicBezTo>
                            <a:cubicBezTo>
                              <a:pt x="8820420" y="-2740"/>
                              <a:pt x="9005922" y="-24068"/>
                              <a:pt x="9361500" y="0"/>
                            </a:cubicBezTo>
                            <a:cubicBezTo>
                              <a:pt x="9717078" y="24068"/>
                              <a:pt x="9916194" y="22598"/>
                              <a:pt x="10065000" y="0"/>
                            </a:cubicBezTo>
                            <a:cubicBezTo>
                              <a:pt x="10072235" y="-1554"/>
                              <a:pt x="10078952" y="7293"/>
                              <a:pt x="10080000" y="15000"/>
                            </a:cubicBezTo>
                            <a:cubicBezTo>
                              <a:pt x="10077210" y="39889"/>
                              <a:pt x="10079705" y="54032"/>
                              <a:pt x="10080000" y="75000"/>
                            </a:cubicBezTo>
                            <a:cubicBezTo>
                              <a:pt x="10078565" y="83285"/>
                              <a:pt x="10073068" y="90043"/>
                              <a:pt x="10065000" y="90000"/>
                            </a:cubicBezTo>
                            <a:cubicBezTo>
                              <a:pt x="9894804" y="67897"/>
                              <a:pt x="9671315" y="58647"/>
                              <a:pt x="9395000" y="90000"/>
                            </a:cubicBezTo>
                            <a:cubicBezTo>
                              <a:pt x="9118685" y="121353"/>
                              <a:pt x="8978495" y="101445"/>
                              <a:pt x="8725000" y="90000"/>
                            </a:cubicBezTo>
                            <a:cubicBezTo>
                              <a:pt x="8471505" y="78555"/>
                              <a:pt x="8322799" y="89788"/>
                              <a:pt x="8055000" y="90000"/>
                            </a:cubicBezTo>
                            <a:cubicBezTo>
                              <a:pt x="7787201" y="90212"/>
                              <a:pt x="7660696" y="127990"/>
                              <a:pt x="7284500" y="90000"/>
                            </a:cubicBezTo>
                            <a:cubicBezTo>
                              <a:pt x="6908304" y="52010"/>
                              <a:pt x="6638173" y="89905"/>
                              <a:pt x="6413500" y="90000"/>
                            </a:cubicBezTo>
                            <a:cubicBezTo>
                              <a:pt x="6188827" y="90095"/>
                              <a:pt x="6163110" y="91583"/>
                              <a:pt x="6045000" y="90000"/>
                            </a:cubicBezTo>
                            <a:cubicBezTo>
                              <a:pt x="5926890" y="88417"/>
                              <a:pt x="5807291" y="99056"/>
                              <a:pt x="5676500" y="90000"/>
                            </a:cubicBezTo>
                            <a:cubicBezTo>
                              <a:pt x="5545709" y="80944"/>
                              <a:pt x="5359582" y="112040"/>
                              <a:pt x="5107000" y="90000"/>
                            </a:cubicBezTo>
                            <a:cubicBezTo>
                              <a:pt x="4854418" y="67960"/>
                              <a:pt x="4631657" y="58264"/>
                              <a:pt x="4437000" y="90000"/>
                            </a:cubicBezTo>
                            <a:cubicBezTo>
                              <a:pt x="4242343" y="121736"/>
                              <a:pt x="4045098" y="72294"/>
                              <a:pt x="3867500" y="90000"/>
                            </a:cubicBezTo>
                            <a:cubicBezTo>
                              <a:pt x="3689902" y="107706"/>
                              <a:pt x="3274980" y="122168"/>
                              <a:pt x="3097000" y="90000"/>
                            </a:cubicBezTo>
                            <a:cubicBezTo>
                              <a:pt x="2919020" y="57832"/>
                              <a:pt x="2484437" y="123206"/>
                              <a:pt x="2226000" y="90000"/>
                            </a:cubicBezTo>
                            <a:cubicBezTo>
                              <a:pt x="1967563" y="56794"/>
                              <a:pt x="1745120" y="66998"/>
                              <a:pt x="1556000" y="90000"/>
                            </a:cubicBezTo>
                            <a:cubicBezTo>
                              <a:pt x="1366880" y="113002"/>
                              <a:pt x="1219887" y="91063"/>
                              <a:pt x="986500" y="90000"/>
                            </a:cubicBezTo>
                            <a:cubicBezTo>
                              <a:pt x="753113" y="88937"/>
                              <a:pt x="243598" y="80886"/>
                              <a:pt x="15000" y="90000"/>
                            </a:cubicBezTo>
                            <a:cubicBezTo>
                              <a:pt x="6729" y="89573"/>
                              <a:pt x="-1346" y="82617"/>
                              <a:pt x="0" y="75000"/>
                            </a:cubicBezTo>
                            <a:cubicBezTo>
                              <a:pt x="919" y="47037"/>
                              <a:pt x="2838" y="30981"/>
                              <a:pt x="0" y="15000"/>
                            </a:cubicBez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solidFill>
                          <a:schemeClr val="accent1">
                            <a:shade val="15000"/>
                          </a:schemeClr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981765707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E228C5A" id="Afgeronde rechthoek 2" o:spid="_x0000_s1026" style="position:absolute;margin-left:-17pt;margin-top:84.75pt;width:793.7pt;height:7.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" fillcolor="red" strokecolor="#09101d [484]" strokeweight="1pt">
              <v:stroke joinstyle="miter"/>
              <w10:wrap anchorx="page" anchory="page"/>
            </v:roundrect>
          </w:pict>
        </mc:Fallback>
      </mc:AlternateContent>
    </w:r>
    <w:r w:rsidR="00A53E78">
      <w:tab/>
    </w:r>
    <w:r w:rsidR="00A53E78" w:rsidRPr="00A53E78">
      <w:rPr>
        <w:u w:val="single"/>
      </w:rPr>
      <w:t>TECHNISCHE FICHE</w:t>
    </w:r>
  </w:p>
  <w:p w14:paraId="5262BA86" w14:textId="77777777" w:rsidR="00A53E78" w:rsidRDefault="00A53E78" w:rsidP="00A53E7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BD8CB" w14:textId="77777777" w:rsidR="00070C76" w:rsidRDefault="00000000">
    <w:pPr>
      <w:pStyle w:val="Koptekst"/>
    </w:pPr>
    <w:r>
      <w:rPr>
        <w:noProof/>
      </w:rPr>
      <w:pict w14:anchorId="1FE20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806489" o:spid="_x0000_s1025" type="#_x0000_t75" alt="" style="position:absolute;margin-left:0;margin-top:0;width:450pt;height:450pt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square_3000_f4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16AF"/>
    <w:multiLevelType w:val="hybridMultilevel"/>
    <w:tmpl w:val="D66438C0"/>
    <w:lvl w:ilvl="0" w:tplc="413E7BEE">
      <w:start w:val="1"/>
      <w:numFmt w:val="decimal"/>
      <w:lvlText w:val="%1)"/>
      <w:lvlJc w:val="left"/>
      <w:pPr>
        <w:ind w:left="324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90" w:hanging="360"/>
      </w:pPr>
    </w:lvl>
    <w:lvl w:ilvl="2" w:tplc="0413001B" w:tentative="1">
      <w:start w:val="1"/>
      <w:numFmt w:val="lowerRoman"/>
      <w:lvlText w:val="%3."/>
      <w:lvlJc w:val="right"/>
      <w:pPr>
        <w:ind w:left="2210" w:hanging="180"/>
      </w:pPr>
    </w:lvl>
    <w:lvl w:ilvl="3" w:tplc="0413000F" w:tentative="1">
      <w:start w:val="1"/>
      <w:numFmt w:val="decimal"/>
      <w:lvlText w:val="%4."/>
      <w:lvlJc w:val="left"/>
      <w:pPr>
        <w:ind w:left="2930" w:hanging="360"/>
      </w:pPr>
    </w:lvl>
    <w:lvl w:ilvl="4" w:tplc="04130019" w:tentative="1">
      <w:start w:val="1"/>
      <w:numFmt w:val="lowerLetter"/>
      <w:lvlText w:val="%5."/>
      <w:lvlJc w:val="left"/>
      <w:pPr>
        <w:ind w:left="3650" w:hanging="360"/>
      </w:pPr>
    </w:lvl>
    <w:lvl w:ilvl="5" w:tplc="0413001B" w:tentative="1">
      <w:start w:val="1"/>
      <w:numFmt w:val="lowerRoman"/>
      <w:lvlText w:val="%6."/>
      <w:lvlJc w:val="right"/>
      <w:pPr>
        <w:ind w:left="4370" w:hanging="180"/>
      </w:pPr>
    </w:lvl>
    <w:lvl w:ilvl="6" w:tplc="0413000F" w:tentative="1">
      <w:start w:val="1"/>
      <w:numFmt w:val="decimal"/>
      <w:lvlText w:val="%7."/>
      <w:lvlJc w:val="left"/>
      <w:pPr>
        <w:ind w:left="5090" w:hanging="360"/>
      </w:pPr>
    </w:lvl>
    <w:lvl w:ilvl="7" w:tplc="04130019" w:tentative="1">
      <w:start w:val="1"/>
      <w:numFmt w:val="lowerLetter"/>
      <w:lvlText w:val="%8."/>
      <w:lvlJc w:val="left"/>
      <w:pPr>
        <w:ind w:left="5810" w:hanging="360"/>
      </w:pPr>
    </w:lvl>
    <w:lvl w:ilvl="8" w:tplc="0413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03A50A37"/>
    <w:multiLevelType w:val="hybridMultilevel"/>
    <w:tmpl w:val="C10ED1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C2057"/>
    <w:multiLevelType w:val="hybridMultilevel"/>
    <w:tmpl w:val="CC22ED6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23A3F"/>
    <w:multiLevelType w:val="hybridMultilevel"/>
    <w:tmpl w:val="91F0366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D4D50"/>
    <w:multiLevelType w:val="hybridMultilevel"/>
    <w:tmpl w:val="58483E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E1FCB"/>
    <w:multiLevelType w:val="hybridMultilevel"/>
    <w:tmpl w:val="9F3E95F0"/>
    <w:lvl w:ilvl="0" w:tplc="413E7BEE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912" w:hanging="360"/>
      </w:pPr>
    </w:lvl>
    <w:lvl w:ilvl="2" w:tplc="0413001B" w:tentative="1">
      <w:start w:val="1"/>
      <w:numFmt w:val="lowerRoman"/>
      <w:lvlText w:val="%3."/>
      <w:lvlJc w:val="right"/>
      <w:pPr>
        <w:ind w:left="4632" w:hanging="180"/>
      </w:pPr>
    </w:lvl>
    <w:lvl w:ilvl="3" w:tplc="0413000F" w:tentative="1">
      <w:start w:val="1"/>
      <w:numFmt w:val="decimal"/>
      <w:lvlText w:val="%4."/>
      <w:lvlJc w:val="left"/>
      <w:pPr>
        <w:ind w:left="5352" w:hanging="360"/>
      </w:pPr>
    </w:lvl>
    <w:lvl w:ilvl="4" w:tplc="04130019" w:tentative="1">
      <w:start w:val="1"/>
      <w:numFmt w:val="lowerLetter"/>
      <w:lvlText w:val="%5."/>
      <w:lvlJc w:val="left"/>
      <w:pPr>
        <w:ind w:left="6072" w:hanging="360"/>
      </w:pPr>
    </w:lvl>
    <w:lvl w:ilvl="5" w:tplc="0413001B" w:tentative="1">
      <w:start w:val="1"/>
      <w:numFmt w:val="lowerRoman"/>
      <w:lvlText w:val="%6."/>
      <w:lvlJc w:val="right"/>
      <w:pPr>
        <w:ind w:left="6792" w:hanging="180"/>
      </w:pPr>
    </w:lvl>
    <w:lvl w:ilvl="6" w:tplc="0413000F" w:tentative="1">
      <w:start w:val="1"/>
      <w:numFmt w:val="decimal"/>
      <w:lvlText w:val="%7."/>
      <w:lvlJc w:val="left"/>
      <w:pPr>
        <w:ind w:left="7512" w:hanging="360"/>
      </w:pPr>
    </w:lvl>
    <w:lvl w:ilvl="7" w:tplc="04130019" w:tentative="1">
      <w:start w:val="1"/>
      <w:numFmt w:val="lowerLetter"/>
      <w:lvlText w:val="%8."/>
      <w:lvlJc w:val="left"/>
      <w:pPr>
        <w:ind w:left="8232" w:hanging="360"/>
      </w:pPr>
    </w:lvl>
    <w:lvl w:ilvl="8" w:tplc="0413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1E346FF0"/>
    <w:multiLevelType w:val="hybridMultilevel"/>
    <w:tmpl w:val="3F4231EE"/>
    <w:lvl w:ilvl="0" w:tplc="413E7BEE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92BC8"/>
    <w:multiLevelType w:val="hybridMultilevel"/>
    <w:tmpl w:val="462A0D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843CF"/>
    <w:multiLevelType w:val="hybridMultilevel"/>
    <w:tmpl w:val="4E2C4E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71B5"/>
    <w:multiLevelType w:val="multilevel"/>
    <w:tmpl w:val="195C3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4B6B27"/>
    <w:multiLevelType w:val="multilevel"/>
    <w:tmpl w:val="195C3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9A5488D"/>
    <w:multiLevelType w:val="hybridMultilevel"/>
    <w:tmpl w:val="C2DE7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04BF3"/>
    <w:multiLevelType w:val="hybridMultilevel"/>
    <w:tmpl w:val="C2DE7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06912"/>
    <w:multiLevelType w:val="multilevel"/>
    <w:tmpl w:val="40485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715EBA"/>
    <w:multiLevelType w:val="hybridMultilevel"/>
    <w:tmpl w:val="990856B0"/>
    <w:lvl w:ilvl="0" w:tplc="FA624F66">
      <w:start w:val="1"/>
      <w:numFmt w:val="decimal"/>
      <w:pStyle w:val="Subtitel"/>
      <w:lvlText w:val="%1."/>
      <w:lvlJc w:val="left"/>
      <w:pPr>
        <w:ind w:left="720" w:hanging="360"/>
      </w:pPr>
      <w:rPr>
        <w:sz w:val="36"/>
        <w:szCs w:val="36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C5CF5"/>
    <w:multiLevelType w:val="hybridMultilevel"/>
    <w:tmpl w:val="896C9E64"/>
    <w:lvl w:ilvl="0" w:tplc="F8825A5A">
      <w:start w:val="1"/>
      <w:numFmt w:val="decimal"/>
      <w:lvlText w:val="%1)"/>
      <w:lvlJc w:val="left"/>
      <w:pPr>
        <w:ind w:left="355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6" w15:restartNumberingAfterBreak="0">
    <w:nsid w:val="3A674D70"/>
    <w:multiLevelType w:val="hybridMultilevel"/>
    <w:tmpl w:val="B81E068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42B8E"/>
    <w:multiLevelType w:val="hybridMultilevel"/>
    <w:tmpl w:val="54F241A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46FEE"/>
    <w:multiLevelType w:val="multilevel"/>
    <w:tmpl w:val="C3AC52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06E4EC1"/>
    <w:multiLevelType w:val="multilevel"/>
    <w:tmpl w:val="1E58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7A15E4"/>
    <w:multiLevelType w:val="hybridMultilevel"/>
    <w:tmpl w:val="F55080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D08EC"/>
    <w:multiLevelType w:val="hybridMultilevel"/>
    <w:tmpl w:val="0016A27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37963"/>
    <w:multiLevelType w:val="hybridMultilevel"/>
    <w:tmpl w:val="5B36989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63809"/>
    <w:multiLevelType w:val="hybridMultilevel"/>
    <w:tmpl w:val="834EDC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C31352"/>
    <w:multiLevelType w:val="hybridMultilevel"/>
    <w:tmpl w:val="0A1ACDB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9305B"/>
    <w:multiLevelType w:val="hybridMultilevel"/>
    <w:tmpl w:val="21841FAA"/>
    <w:lvl w:ilvl="0" w:tplc="1126241A">
      <w:numFmt w:val="bullet"/>
      <w:lvlText w:val="√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C33CB"/>
    <w:multiLevelType w:val="hybridMultilevel"/>
    <w:tmpl w:val="87066E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573843">
    <w:abstractNumId w:val="14"/>
  </w:num>
  <w:num w:numId="2" w16cid:durableId="744767108">
    <w:abstractNumId w:val="3"/>
  </w:num>
  <w:num w:numId="3" w16cid:durableId="97793519">
    <w:abstractNumId w:val="20"/>
  </w:num>
  <w:num w:numId="4" w16cid:durableId="947390895">
    <w:abstractNumId w:val="8"/>
  </w:num>
  <w:num w:numId="5" w16cid:durableId="1792086916">
    <w:abstractNumId w:val="21"/>
  </w:num>
  <w:num w:numId="6" w16cid:durableId="1800371944">
    <w:abstractNumId w:val="22"/>
  </w:num>
  <w:num w:numId="7" w16cid:durableId="888154553">
    <w:abstractNumId w:val="19"/>
  </w:num>
  <w:num w:numId="8" w16cid:durableId="170223052">
    <w:abstractNumId w:val="13"/>
  </w:num>
  <w:num w:numId="9" w16cid:durableId="1627808087">
    <w:abstractNumId w:val="26"/>
  </w:num>
  <w:num w:numId="10" w16cid:durableId="1735421684">
    <w:abstractNumId w:val="25"/>
  </w:num>
  <w:num w:numId="11" w16cid:durableId="800003594">
    <w:abstractNumId w:val="5"/>
  </w:num>
  <w:num w:numId="12" w16cid:durableId="1314991525">
    <w:abstractNumId w:val="18"/>
  </w:num>
  <w:num w:numId="13" w16cid:durableId="1748304337">
    <w:abstractNumId w:val="12"/>
  </w:num>
  <w:num w:numId="14" w16cid:durableId="60637066">
    <w:abstractNumId w:val="11"/>
  </w:num>
  <w:num w:numId="15" w16cid:durableId="377122233">
    <w:abstractNumId w:val="6"/>
  </w:num>
  <w:num w:numId="16" w16cid:durableId="2087143304">
    <w:abstractNumId w:val="9"/>
  </w:num>
  <w:num w:numId="17" w16cid:durableId="1057361731">
    <w:abstractNumId w:val="4"/>
  </w:num>
  <w:num w:numId="18" w16cid:durableId="1982272619">
    <w:abstractNumId w:val="2"/>
  </w:num>
  <w:num w:numId="19" w16cid:durableId="861359835">
    <w:abstractNumId w:val="1"/>
  </w:num>
  <w:num w:numId="20" w16cid:durableId="1957564781">
    <w:abstractNumId w:val="7"/>
  </w:num>
  <w:num w:numId="21" w16cid:durableId="1598320192">
    <w:abstractNumId w:val="16"/>
  </w:num>
  <w:num w:numId="22" w16cid:durableId="552156347">
    <w:abstractNumId w:val="24"/>
  </w:num>
  <w:num w:numId="23" w16cid:durableId="309674306">
    <w:abstractNumId w:val="10"/>
  </w:num>
  <w:num w:numId="24" w16cid:durableId="1948929536">
    <w:abstractNumId w:val="17"/>
  </w:num>
  <w:num w:numId="25" w16cid:durableId="354961429">
    <w:abstractNumId w:val="0"/>
  </w:num>
  <w:num w:numId="26" w16cid:durableId="1235818640">
    <w:abstractNumId w:val="15"/>
  </w:num>
  <w:num w:numId="27" w16cid:durableId="118687256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35"/>
    <w:rsid w:val="00002EE3"/>
    <w:rsid w:val="00003C9C"/>
    <w:rsid w:val="0000711D"/>
    <w:rsid w:val="00010F92"/>
    <w:rsid w:val="00013137"/>
    <w:rsid w:val="00014A1E"/>
    <w:rsid w:val="00014D5D"/>
    <w:rsid w:val="00022979"/>
    <w:rsid w:val="000339D7"/>
    <w:rsid w:val="00033E8A"/>
    <w:rsid w:val="00034E3C"/>
    <w:rsid w:val="0003768A"/>
    <w:rsid w:val="00044A0F"/>
    <w:rsid w:val="000519D0"/>
    <w:rsid w:val="00055851"/>
    <w:rsid w:val="00056D8B"/>
    <w:rsid w:val="00064DEB"/>
    <w:rsid w:val="00066844"/>
    <w:rsid w:val="00066A12"/>
    <w:rsid w:val="00067B0E"/>
    <w:rsid w:val="00070C76"/>
    <w:rsid w:val="000715EA"/>
    <w:rsid w:val="00072885"/>
    <w:rsid w:val="000731B5"/>
    <w:rsid w:val="00075BA9"/>
    <w:rsid w:val="0007692D"/>
    <w:rsid w:val="00076B08"/>
    <w:rsid w:val="000833B4"/>
    <w:rsid w:val="00085C89"/>
    <w:rsid w:val="00086343"/>
    <w:rsid w:val="00086B47"/>
    <w:rsid w:val="000B0A9E"/>
    <w:rsid w:val="000B4536"/>
    <w:rsid w:val="000B6E9D"/>
    <w:rsid w:val="000C2FB5"/>
    <w:rsid w:val="000D06CF"/>
    <w:rsid w:val="000D60D4"/>
    <w:rsid w:val="000D7082"/>
    <w:rsid w:val="000E4413"/>
    <w:rsid w:val="000F4297"/>
    <w:rsid w:val="000F73E4"/>
    <w:rsid w:val="000F7A46"/>
    <w:rsid w:val="00100162"/>
    <w:rsid w:val="00107B8C"/>
    <w:rsid w:val="001147E1"/>
    <w:rsid w:val="0011522E"/>
    <w:rsid w:val="0012311E"/>
    <w:rsid w:val="00123874"/>
    <w:rsid w:val="0013147A"/>
    <w:rsid w:val="00134420"/>
    <w:rsid w:val="0013481A"/>
    <w:rsid w:val="00140E4E"/>
    <w:rsid w:val="00143F76"/>
    <w:rsid w:val="00147266"/>
    <w:rsid w:val="00151414"/>
    <w:rsid w:val="00154575"/>
    <w:rsid w:val="00160BA6"/>
    <w:rsid w:val="00163B51"/>
    <w:rsid w:val="00164E8F"/>
    <w:rsid w:val="00167D7A"/>
    <w:rsid w:val="0017067A"/>
    <w:rsid w:val="00170D65"/>
    <w:rsid w:val="00173285"/>
    <w:rsid w:val="0017402B"/>
    <w:rsid w:val="00181B83"/>
    <w:rsid w:val="00182548"/>
    <w:rsid w:val="00185668"/>
    <w:rsid w:val="001916F8"/>
    <w:rsid w:val="0019324B"/>
    <w:rsid w:val="00193AAF"/>
    <w:rsid w:val="001968BD"/>
    <w:rsid w:val="001B13FE"/>
    <w:rsid w:val="001B1AA8"/>
    <w:rsid w:val="001B5E4C"/>
    <w:rsid w:val="001B7BE6"/>
    <w:rsid w:val="001C7182"/>
    <w:rsid w:val="001D4894"/>
    <w:rsid w:val="001E1F1A"/>
    <w:rsid w:val="001E5B12"/>
    <w:rsid w:val="001E6B1F"/>
    <w:rsid w:val="001F074B"/>
    <w:rsid w:val="002035B3"/>
    <w:rsid w:val="002058E2"/>
    <w:rsid w:val="00215209"/>
    <w:rsid w:val="00216E50"/>
    <w:rsid w:val="00221F67"/>
    <w:rsid w:val="00230E68"/>
    <w:rsid w:val="00234485"/>
    <w:rsid w:val="002414AA"/>
    <w:rsid w:val="00243D34"/>
    <w:rsid w:val="002512BC"/>
    <w:rsid w:val="00253E67"/>
    <w:rsid w:val="002573EB"/>
    <w:rsid w:val="002607B6"/>
    <w:rsid w:val="0027070F"/>
    <w:rsid w:val="0027549E"/>
    <w:rsid w:val="002819CD"/>
    <w:rsid w:val="00281B1A"/>
    <w:rsid w:val="00284DB8"/>
    <w:rsid w:val="002872AA"/>
    <w:rsid w:val="00290F4B"/>
    <w:rsid w:val="0029276D"/>
    <w:rsid w:val="00292B4E"/>
    <w:rsid w:val="00293CB6"/>
    <w:rsid w:val="002952A2"/>
    <w:rsid w:val="0029615E"/>
    <w:rsid w:val="002A4CA1"/>
    <w:rsid w:val="002A6D71"/>
    <w:rsid w:val="002A7703"/>
    <w:rsid w:val="002B2F2C"/>
    <w:rsid w:val="002B4A21"/>
    <w:rsid w:val="002B5ABB"/>
    <w:rsid w:val="002B6F70"/>
    <w:rsid w:val="002C2558"/>
    <w:rsid w:val="002C5089"/>
    <w:rsid w:val="002C5979"/>
    <w:rsid w:val="002D23F4"/>
    <w:rsid w:val="002D2DD7"/>
    <w:rsid w:val="002D3C8E"/>
    <w:rsid w:val="002D3E46"/>
    <w:rsid w:val="002D603A"/>
    <w:rsid w:val="002E2FE2"/>
    <w:rsid w:val="002E746F"/>
    <w:rsid w:val="002F1374"/>
    <w:rsid w:val="002F46C7"/>
    <w:rsid w:val="00300A70"/>
    <w:rsid w:val="00304191"/>
    <w:rsid w:val="0030443B"/>
    <w:rsid w:val="00304EB3"/>
    <w:rsid w:val="00310727"/>
    <w:rsid w:val="00311333"/>
    <w:rsid w:val="00311DDE"/>
    <w:rsid w:val="00313082"/>
    <w:rsid w:val="00316F78"/>
    <w:rsid w:val="0031749B"/>
    <w:rsid w:val="00322A30"/>
    <w:rsid w:val="00324792"/>
    <w:rsid w:val="00340100"/>
    <w:rsid w:val="0035210B"/>
    <w:rsid w:val="003565F1"/>
    <w:rsid w:val="003616D3"/>
    <w:rsid w:val="00375746"/>
    <w:rsid w:val="00376B5E"/>
    <w:rsid w:val="00383AFA"/>
    <w:rsid w:val="003862C3"/>
    <w:rsid w:val="00391BD8"/>
    <w:rsid w:val="003921D8"/>
    <w:rsid w:val="00395121"/>
    <w:rsid w:val="00395142"/>
    <w:rsid w:val="003A3BD3"/>
    <w:rsid w:val="003B005E"/>
    <w:rsid w:val="003B3D1F"/>
    <w:rsid w:val="003B63E2"/>
    <w:rsid w:val="003C1854"/>
    <w:rsid w:val="003C3E2E"/>
    <w:rsid w:val="003C6BB5"/>
    <w:rsid w:val="003D2814"/>
    <w:rsid w:val="003D58CD"/>
    <w:rsid w:val="003D74AC"/>
    <w:rsid w:val="003E7200"/>
    <w:rsid w:val="003E7E0D"/>
    <w:rsid w:val="003F0E9F"/>
    <w:rsid w:val="003F276B"/>
    <w:rsid w:val="003F2D68"/>
    <w:rsid w:val="003F52C8"/>
    <w:rsid w:val="003F69F3"/>
    <w:rsid w:val="003F7436"/>
    <w:rsid w:val="0040075A"/>
    <w:rsid w:val="0040207E"/>
    <w:rsid w:val="00404B2E"/>
    <w:rsid w:val="00406876"/>
    <w:rsid w:val="0040797E"/>
    <w:rsid w:val="00407E94"/>
    <w:rsid w:val="0041308E"/>
    <w:rsid w:val="0042280C"/>
    <w:rsid w:val="00430B88"/>
    <w:rsid w:val="00435BF6"/>
    <w:rsid w:val="004409E1"/>
    <w:rsid w:val="00457B97"/>
    <w:rsid w:val="004601A0"/>
    <w:rsid w:val="00474DB9"/>
    <w:rsid w:val="004766F3"/>
    <w:rsid w:val="00491FB7"/>
    <w:rsid w:val="00494A01"/>
    <w:rsid w:val="00495794"/>
    <w:rsid w:val="004A07A6"/>
    <w:rsid w:val="004A333D"/>
    <w:rsid w:val="004A369D"/>
    <w:rsid w:val="004A3790"/>
    <w:rsid w:val="004A5B44"/>
    <w:rsid w:val="004A72D9"/>
    <w:rsid w:val="004A7A41"/>
    <w:rsid w:val="004B3492"/>
    <w:rsid w:val="004B508C"/>
    <w:rsid w:val="004B5D65"/>
    <w:rsid w:val="004C1229"/>
    <w:rsid w:val="004C5A75"/>
    <w:rsid w:val="004C6D6D"/>
    <w:rsid w:val="004C7A06"/>
    <w:rsid w:val="004D0D83"/>
    <w:rsid w:val="004D1406"/>
    <w:rsid w:val="004E1874"/>
    <w:rsid w:val="004E236F"/>
    <w:rsid w:val="004E7278"/>
    <w:rsid w:val="004F0852"/>
    <w:rsid w:val="004F1518"/>
    <w:rsid w:val="004F5B58"/>
    <w:rsid w:val="00510467"/>
    <w:rsid w:val="00511838"/>
    <w:rsid w:val="00517B97"/>
    <w:rsid w:val="005213AF"/>
    <w:rsid w:val="00523D07"/>
    <w:rsid w:val="00524191"/>
    <w:rsid w:val="0052702B"/>
    <w:rsid w:val="005279C4"/>
    <w:rsid w:val="0053225A"/>
    <w:rsid w:val="00532CBE"/>
    <w:rsid w:val="00533C91"/>
    <w:rsid w:val="0053514E"/>
    <w:rsid w:val="00535BD8"/>
    <w:rsid w:val="005430FE"/>
    <w:rsid w:val="0054342E"/>
    <w:rsid w:val="00543B9E"/>
    <w:rsid w:val="00544B67"/>
    <w:rsid w:val="00546CFC"/>
    <w:rsid w:val="005502D0"/>
    <w:rsid w:val="005528CB"/>
    <w:rsid w:val="00556B7A"/>
    <w:rsid w:val="00561600"/>
    <w:rsid w:val="005618D7"/>
    <w:rsid w:val="005641F2"/>
    <w:rsid w:val="00565A77"/>
    <w:rsid w:val="00566CFE"/>
    <w:rsid w:val="005712A1"/>
    <w:rsid w:val="00571693"/>
    <w:rsid w:val="00580EAC"/>
    <w:rsid w:val="00583BA8"/>
    <w:rsid w:val="00585D81"/>
    <w:rsid w:val="005861D2"/>
    <w:rsid w:val="00586F09"/>
    <w:rsid w:val="005978E1"/>
    <w:rsid w:val="005A489B"/>
    <w:rsid w:val="005B264F"/>
    <w:rsid w:val="005D26A1"/>
    <w:rsid w:val="005D658F"/>
    <w:rsid w:val="005E5BE3"/>
    <w:rsid w:val="005F5B80"/>
    <w:rsid w:val="005F6D9E"/>
    <w:rsid w:val="00607D16"/>
    <w:rsid w:val="006116CB"/>
    <w:rsid w:val="00612DEE"/>
    <w:rsid w:val="00615A45"/>
    <w:rsid w:val="00616117"/>
    <w:rsid w:val="006164D3"/>
    <w:rsid w:val="00620369"/>
    <w:rsid w:val="00623C54"/>
    <w:rsid w:val="00623EFD"/>
    <w:rsid w:val="0062514A"/>
    <w:rsid w:val="00633BDD"/>
    <w:rsid w:val="00645A84"/>
    <w:rsid w:val="00655569"/>
    <w:rsid w:val="00656A9F"/>
    <w:rsid w:val="006604FD"/>
    <w:rsid w:val="00660DC5"/>
    <w:rsid w:val="00667F35"/>
    <w:rsid w:val="00673D76"/>
    <w:rsid w:val="0067407F"/>
    <w:rsid w:val="0068256E"/>
    <w:rsid w:val="006875F4"/>
    <w:rsid w:val="00687649"/>
    <w:rsid w:val="00695D8F"/>
    <w:rsid w:val="006A2505"/>
    <w:rsid w:val="006E059A"/>
    <w:rsid w:val="006E05A1"/>
    <w:rsid w:val="006E275B"/>
    <w:rsid w:val="006E3BD3"/>
    <w:rsid w:val="006E52F2"/>
    <w:rsid w:val="006F2BA8"/>
    <w:rsid w:val="006F500D"/>
    <w:rsid w:val="006F5D75"/>
    <w:rsid w:val="006F617C"/>
    <w:rsid w:val="00700721"/>
    <w:rsid w:val="00701967"/>
    <w:rsid w:val="00703FB1"/>
    <w:rsid w:val="00715BCF"/>
    <w:rsid w:val="00722912"/>
    <w:rsid w:val="00723E0A"/>
    <w:rsid w:val="00726279"/>
    <w:rsid w:val="00726F0E"/>
    <w:rsid w:val="00750D32"/>
    <w:rsid w:val="00762E17"/>
    <w:rsid w:val="0077042B"/>
    <w:rsid w:val="007753D1"/>
    <w:rsid w:val="00780164"/>
    <w:rsid w:val="00781264"/>
    <w:rsid w:val="007903B5"/>
    <w:rsid w:val="007A2D20"/>
    <w:rsid w:val="007A3660"/>
    <w:rsid w:val="007B2CF7"/>
    <w:rsid w:val="007C4A6D"/>
    <w:rsid w:val="007C5D45"/>
    <w:rsid w:val="007C649C"/>
    <w:rsid w:val="007D004A"/>
    <w:rsid w:val="007D47D6"/>
    <w:rsid w:val="007E0F80"/>
    <w:rsid w:val="007E5DBA"/>
    <w:rsid w:val="007E5DBB"/>
    <w:rsid w:val="007E607F"/>
    <w:rsid w:val="007E73E7"/>
    <w:rsid w:val="007F4451"/>
    <w:rsid w:val="0080566F"/>
    <w:rsid w:val="00807856"/>
    <w:rsid w:val="0081093B"/>
    <w:rsid w:val="00812708"/>
    <w:rsid w:val="008128DC"/>
    <w:rsid w:val="00825687"/>
    <w:rsid w:val="00832A1C"/>
    <w:rsid w:val="00844BEB"/>
    <w:rsid w:val="00844D88"/>
    <w:rsid w:val="00847CAC"/>
    <w:rsid w:val="008558A4"/>
    <w:rsid w:val="00857757"/>
    <w:rsid w:val="00862399"/>
    <w:rsid w:val="008628F9"/>
    <w:rsid w:val="00877175"/>
    <w:rsid w:val="0088230A"/>
    <w:rsid w:val="00892136"/>
    <w:rsid w:val="008A0E6D"/>
    <w:rsid w:val="008A57AE"/>
    <w:rsid w:val="008A6937"/>
    <w:rsid w:val="008C32EC"/>
    <w:rsid w:val="008D402D"/>
    <w:rsid w:val="008D55FB"/>
    <w:rsid w:val="008F019A"/>
    <w:rsid w:val="008F30EE"/>
    <w:rsid w:val="008F4A3E"/>
    <w:rsid w:val="008F64C3"/>
    <w:rsid w:val="00914AC6"/>
    <w:rsid w:val="009150E2"/>
    <w:rsid w:val="00922B1B"/>
    <w:rsid w:val="00930181"/>
    <w:rsid w:val="00933C65"/>
    <w:rsid w:val="00950333"/>
    <w:rsid w:val="00950F99"/>
    <w:rsid w:val="0095112B"/>
    <w:rsid w:val="0096706A"/>
    <w:rsid w:val="009710C6"/>
    <w:rsid w:val="0097472F"/>
    <w:rsid w:val="009800D7"/>
    <w:rsid w:val="00983053"/>
    <w:rsid w:val="009838F3"/>
    <w:rsid w:val="00990901"/>
    <w:rsid w:val="00995962"/>
    <w:rsid w:val="009A237B"/>
    <w:rsid w:val="009A34DD"/>
    <w:rsid w:val="009A3710"/>
    <w:rsid w:val="009A7FAD"/>
    <w:rsid w:val="009B1EA4"/>
    <w:rsid w:val="009B2AB0"/>
    <w:rsid w:val="009B6CC7"/>
    <w:rsid w:val="009B7F73"/>
    <w:rsid w:val="009C2968"/>
    <w:rsid w:val="009C6635"/>
    <w:rsid w:val="009D4059"/>
    <w:rsid w:val="009D7263"/>
    <w:rsid w:val="009E0882"/>
    <w:rsid w:val="009E088B"/>
    <w:rsid w:val="009E1CB1"/>
    <w:rsid w:val="009E3907"/>
    <w:rsid w:val="009E4835"/>
    <w:rsid w:val="009F1D6B"/>
    <w:rsid w:val="009F314A"/>
    <w:rsid w:val="009F6387"/>
    <w:rsid w:val="009F64E2"/>
    <w:rsid w:val="009F67F2"/>
    <w:rsid w:val="009F6EA8"/>
    <w:rsid w:val="009F7A75"/>
    <w:rsid w:val="009F7F53"/>
    <w:rsid w:val="00A050A8"/>
    <w:rsid w:val="00A21A7B"/>
    <w:rsid w:val="00A24894"/>
    <w:rsid w:val="00A34775"/>
    <w:rsid w:val="00A35CD3"/>
    <w:rsid w:val="00A36EC2"/>
    <w:rsid w:val="00A414F4"/>
    <w:rsid w:val="00A467B5"/>
    <w:rsid w:val="00A51E33"/>
    <w:rsid w:val="00A53E78"/>
    <w:rsid w:val="00A643FD"/>
    <w:rsid w:val="00A6632C"/>
    <w:rsid w:val="00A6768C"/>
    <w:rsid w:val="00A80634"/>
    <w:rsid w:val="00A8081B"/>
    <w:rsid w:val="00A83D16"/>
    <w:rsid w:val="00A843B2"/>
    <w:rsid w:val="00A926C9"/>
    <w:rsid w:val="00A92CF7"/>
    <w:rsid w:val="00A94377"/>
    <w:rsid w:val="00A9590E"/>
    <w:rsid w:val="00AA5E71"/>
    <w:rsid w:val="00AA6EBD"/>
    <w:rsid w:val="00AA7025"/>
    <w:rsid w:val="00AB2563"/>
    <w:rsid w:val="00AB4AF1"/>
    <w:rsid w:val="00AB7676"/>
    <w:rsid w:val="00AB78BD"/>
    <w:rsid w:val="00AC1676"/>
    <w:rsid w:val="00AC5354"/>
    <w:rsid w:val="00AD4215"/>
    <w:rsid w:val="00AE4A13"/>
    <w:rsid w:val="00AE4D00"/>
    <w:rsid w:val="00AF15B7"/>
    <w:rsid w:val="00AF175C"/>
    <w:rsid w:val="00AF2BA1"/>
    <w:rsid w:val="00AF673B"/>
    <w:rsid w:val="00AF67D2"/>
    <w:rsid w:val="00B01F4F"/>
    <w:rsid w:val="00B06AE8"/>
    <w:rsid w:val="00B100C4"/>
    <w:rsid w:val="00B14BB3"/>
    <w:rsid w:val="00B17FFA"/>
    <w:rsid w:val="00B237E7"/>
    <w:rsid w:val="00B31509"/>
    <w:rsid w:val="00B3296B"/>
    <w:rsid w:val="00B32F71"/>
    <w:rsid w:val="00B544AF"/>
    <w:rsid w:val="00B5488E"/>
    <w:rsid w:val="00B61E86"/>
    <w:rsid w:val="00B63D47"/>
    <w:rsid w:val="00B67130"/>
    <w:rsid w:val="00B75905"/>
    <w:rsid w:val="00B76BF3"/>
    <w:rsid w:val="00B77637"/>
    <w:rsid w:val="00B77D95"/>
    <w:rsid w:val="00B82B70"/>
    <w:rsid w:val="00B85260"/>
    <w:rsid w:val="00B86C60"/>
    <w:rsid w:val="00B90214"/>
    <w:rsid w:val="00B93AD9"/>
    <w:rsid w:val="00BA74F1"/>
    <w:rsid w:val="00BA7FF5"/>
    <w:rsid w:val="00BB67F0"/>
    <w:rsid w:val="00BC1190"/>
    <w:rsid w:val="00BC1C71"/>
    <w:rsid w:val="00BC6091"/>
    <w:rsid w:val="00BD0DFD"/>
    <w:rsid w:val="00BD208A"/>
    <w:rsid w:val="00BD2BF2"/>
    <w:rsid w:val="00BD4A84"/>
    <w:rsid w:val="00BD71C2"/>
    <w:rsid w:val="00BD7B0A"/>
    <w:rsid w:val="00BE2BE0"/>
    <w:rsid w:val="00BE30B6"/>
    <w:rsid w:val="00BE3AA3"/>
    <w:rsid w:val="00C01697"/>
    <w:rsid w:val="00C06995"/>
    <w:rsid w:val="00C14177"/>
    <w:rsid w:val="00C16A91"/>
    <w:rsid w:val="00C177B8"/>
    <w:rsid w:val="00C41A03"/>
    <w:rsid w:val="00C45ED1"/>
    <w:rsid w:val="00C54675"/>
    <w:rsid w:val="00C551A6"/>
    <w:rsid w:val="00C552C8"/>
    <w:rsid w:val="00C60555"/>
    <w:rsid w:val="00C6787E"/>
    <w:rsid w:val="00C76E7D"/>
    <w:rsid w:val="00C81E5C"/>
    <w:rsid w:val="00C860AA"/>
    <w:rsid w:val="00C927D2"/>
    <w:rsid w:val="00CB150C"/>
    <w:rsid w:val="00CB2CD1"/>
    <w:rsid w:val="00CB6B8F"/>
    <w:rsid w:val="00CC458E"/>
    <w:rsid w:val="00CD130C"/>
    <w:rsid w:val="00CE111E"/>
    <w:rsid w:val="00CE1C47"/>
    <w:rsid w:val="00CF5127"/>
    <w:rsid w:val="00D00443"/>
    <w:rsid w:val="00D008C3"/>
    <w:rsid w:val="00D0462E"/>
    <w:rsid w:val="00D06EA4"/>
    <w:rsid w:val="00D1512D"/>
    <w:rsid w:val="00D231D7"/>
    <w:rsid w:val="00D24AA9"/>
    <w:rsid w:val="00D352CF"/>
    <w:rsid w:val="00D42D11"/>
    <w:rsid w:val="00D430BF"/>
    <w:rsid w:val="00D440B7"/>
    <w:rsid w:val="00D4551B"/>
    <w:rsid w:val="00D537DD"/>
    <w:rsid w:val="00D61AF0"/>
    <w:rsid w:val="00D77007"/>
    <w:rsid w:val="00D77A35"/>
    <w:rsid w:val="00D82D08"/>
    <w:rsid w:val="00D9130A"/>
    <w:rsid w:val="00D9282A"/>
    <w:rsid w:val="00D945B1"/>
    <w:rsid w:val="00D953EA"/>
    <w:rsid w:val="00DA11EF"/>
    <w:rsid w:val="00DA37AB"/>
    <w:rsid w:val="00DA7C39"/>
    <w:rsid w:val="00DB1D41"/>
    <w:rsid w:val="00DB34B5"/>
    <w:rsid w:val="00DC058D"/>
    <w:rsid w:val="00DC27BC"/>
    <w:rsid w:val="00DC6D7E"/>
    <w:rsid w:val="00DE2161"/>
    <w:rsid w:val="00DE2BB2"/>
    <w:rsid w:val="00DE3278"/>
    <w:rsid w:val="00DE52C9"/>
    <w:rsid w:val="00DE73D4"/>
    <w:rsid w:val="00DF06AA"/>
    <w:rsid w:val="00DF65D9"/>
    <w:rsid w:val="00DF66E5"/>
    <w:rsid w:val="00E00640"/>
    <w:rsid w:val="00E07C52"/>
    <w:rsid w:val="00E248A7"/>
    <w:rsid w:val="00E25EE5"/>
    <w:rsid w:val="00E34722"/>
    <w:rsid w:val="00E402E5"/>
    <w:rsid w:val="00E4235A"/>
    <w:rsid w:val="00E4492D"/>
    <w:rsid w:val="00E50B03"/>
    <w:rsid w:val="00E62B87"/>
    <w:rsid w:val="00E63A06"/>
    <w:rsid w:val="00E63CBF"/>
    <w:rsid w:val="00E73A48"/>
    <w:rsid w:val="00E755E0"/>
    <w:rsid w:val="00E766F6"/>
    <w:rsid w:val="00E870FA"/>
    <w:rsid w:val="00E90DCE"/>
    <w:rsid w:val="00E92464"/>
    <w:rsid w:val="00EA0FF4"/>
    <w:rsid w:val="00EA2400"/>
    <w:rsid w:val="00EB0A50"/>
    <w:rsid w:val="00EB5926"/>
    <w:rsid w:val="00EB7315"/>
    <w:rsid w:val="00ED0A4F"/>
    <w:rsid w:val="00ED7BD6"/>
    <w:rsid w:val="00EF3A9E"/>
    <w:rsid w:val="00F02E50"/>
    <w:rsid w:val="00F04473"/>
    <w:rsid w:val="00F045CD"/>
    <w:rsid w:val="00F07B97"/>
    <w:rsid w:val="00F11BC0"/>
    <w:rsid w:val="00F13C8A"/>
    <w:rsid w:val="00F15A22"/>
    <w:rsid w:val="00F17CF1"/>
    <w:rsid w:val="00F235F8"/>
    <w:rsid w:val="00F308E7"/>
    <w:rsid w:val="00F34292"/>
    <w:rsid w:val="00F36543"/>
    <w:rsid w:val="00F36DC5"/>
    <w:rsid w:val="00F43E95"/>
    <w:rsid w:val="00F47D8A"/>
    <w:rsid w:val="00F53961"/>
    <w:rsid w:val="00F53F4F"/>
    <w:rsid w:val="00F55E65"/>
    <w:rsid w:val="00F56CE3"/>
    <w:rsid w:val="00F62CF9"/>
    <w:rsid w:val="00F63A02"/>
    <w:rsid w:val="00F77D2B"/>
    <w:rsid w:val="00F86A5C"/>
    <w:rsid w:val="00F91C86"/>
    <w:rsid w:val="00F9331C"/>
    <w:rsid w:val="00F9550B"/>
    <w:rsid w:val="00FA6980"/>
    <w:rsid w:val="00FA71EF"/>
    <w:rsid w:val="00FB2E88"/>
    <w:rsid w:val="00FB450D"/>
    <w:rsid w:val="00FB493D"/>
    <w:rsid w:val="00FB4B1F"/>
    <w:rsid w:val="00FB646C"/>
    <w:rsid w:val="00FC3093"/>
    <w:rsid w:val="00FD104B"/>
    <w:rsid w:val="00FD154F"/>
    <w:rsid w:val="00FD754D"/>
    <w:rsid w:val="00FE53DF"/>
    <w:rsid w:val="00FE564D"/>
    <w:rsid w:val="00FE60DB"/>
    <w:rsid w:val="00FE6241"/>
    <w:rsid w:val="00FE6F6C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997C9"/>
  <w15:chartTrackingRefBased/>
  <w15:docId w15:val="{0908A48A-EBFF-4A7B-9665-09596FDC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25EE5"/>
    <w:rPr>
      <w:rFonts w:ascii="Open Sans" w:hAnsi="Open Sa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A843B2"/>
    <w:pPr>
      <w:keepNext/>
      <w:keepLines/>
      <w:spacing w:before="240" w:after="0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F5D75"/>
    <w:pPr>
      <w:keepNext/>
      <w:keepLines/>
      <w:spacing w:before="40" w:after="0"/>
      <w:outlineLvl w:val="1"/>
    </w:pPr>
    <w:rPr>
      <w:rFonts w:ascii="Comic Sans MS" w:eastAsiaTheme="majorEastAsia" w:hAnsi="Comic Sans MS" w:cstheme="majorBidi"/>
      <w:color w:val="595959" w:themeColor="text1" w:themeTint="A6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B2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2CF7"/>
  </w:style>
  <w:style w:type="paragraph" w:styleId="Voettekst">
    <w:name w:val="footer"/>
    <w:basedOn w:val="Standaard"/>
    <w:link w:val="VoettekstChar"/>
    <w:uiPriority w:val="99"/>
    <w:unhideWhenUsed/>
    <w:rsid w:val="007B2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2CF7"/>
  </w:style>
  <w:style w:type="character" w:styleId="Hyperlink">
    <w:name w:val="Hyperlink"/>
    <w:basedOn w:val="Standaardalinea-lettertype"/>
    <w:uiPriority w:val="99"/>
    <w:unhideWhenUsed/>
    <w:rsid w:val="007B2CF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2CF7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7E73E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E73E7"/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paragraph" w:customStyle="1" w:styleId="Hoofdtitel">
    <w:name w:val="Hoofdtitel"/>
    <w:basedOn w:val="Standaard"/>
    <w:link w:val="HoofdtitelChar"/>
    <w:qFormat/>
    <w:rsid w:val="00107B8C"/>
    <w:pPr>
      <w:jc w:val="center"/>
    </w:pPr>
    <w:rPr>
      <w:rFonts w:cs="Open Sans"/>
      <w:color w:val="595959" w:themeColor="text1" w:themeTint="A6"/>
      <w:sz w:val="72"/>
      <w:szCs w:val="56"/>
    </w:rPr>
  </w:style>
  <w:style w:type="paragraph" w:customStyle="1" w:styleId="Subtitel">
    <w:name w:val="Subtitel"/>
    <w:basedOn w:val="Hoofdtitel"/>
    <w:link w:val="SubtitelChar"/>
    <w:qFormat/>
    <w:rsid w:val="00A843B2"/>
    <w:pPr>
      <w:numPr>
        <w:numId w:val="1"/>
      </w:numPr>
      <w:jc w:val="left"/>
    </w:pPr>
    <w:rPr>
      <w:sz w:val="36"/>
      <w:szCs w:val="36"/>
    </w:rPr>
  </w:style>
  <w:style w:type="character" w:customStyle="1" w:styleId="HoofdtitelChar">
    <w:name w:val="Hoofdtitel Char"/>
    <w:basedOn w:val="Standaardalinea-lettertype"/>
    <w:link w:val="Hoofdtitel"/>
    <w:rsid w:val="00107B8C"/>
    <w:rPr>
      <w:rFonts w:ascii="Open Sans" w:hAnsi="Open Sans" w:cs="Open Sans"/>
      <w:color w:val="595959" w:themeColor="text1" w:themeTint="A6"/>
      <w:sz w:val="72"/>
      <w:szCs w:val="56"/>
    </w:rPr>
  </w:style>
  <w:style w:type="character" w:customStyle="1" w:styleId="SubtitelChar">
    <w:name w:val="Subtitel Char"/>
    <w:basedOn w:val="HoofdtitelChar"/>
    <w:link w:val="Subtitel"/>
    <w:rsid w:val="00A843B2"/>
    <w:rPr>
      <w:rFonts w:ascii="Open Sans" w:hAnsi="Open Sans" w:cs="Open Sans"/>
      <w:color w:val="7F7F7F" w:themeColor="text1" w:themeTint="80"/>
      <w:sz w:val="36"/>
      <w:szCs w:val="36"/>
    </w:rPr>
  </w:style>
  <w:style w:type="character" w:customStyle="1" w:styleId="Kop1Char">
    <w:name w:val="Kop 1 Char"/>
    <w:basedOn w:val="Standaardalinea-lettertype"/>
    <w:link w:val="Kop1"/>
    <w:uiPriority w:val="9"/>
    <w:rsid w:val="00A843B2"/>
    <w:rPr>
      <w:rFonts w:ascii="Open Sans" w:eastAsiaTheme="majorEastAsia" w:hAnsi="Open Sans" w:cstheme="majorBidi"/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A843B2"/>
    <w:rPr>
      <w:i/>
      <w:iCs/>
      <w:color w:val="404040" w:themeColor="text1" w:themeTint="BF"/>
    </w:rPr>
  </w:style>
  <w:style w:type="character" w:customStyle="1" w:styleId="Kop2Char">
    <w:name w:val="Kop 2 Char"/>
    <w:basedOn w:val="Standaardalinea-lettertype"/>
    <w:link w:val="Kop2"/>
    <w:uiPriority w:val="9"/>
    <w:rsid w:val="006F5D75"/>
    <w:rPr>
      <w:rFonts w:ascii="Comic Sans MS" w:eastAsiaTheme="majorEastAsia" w:hAnsi="Comic Sans MS" w:cstheme="majorBidi"/>
      <w:color w:val="595959" w:themeColor="text1" w:themeTint="A6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81264"/>
    <w:rPr>
      <w:color w:val="954F72" w:themeColor="followed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3921D8"/>
  </w:style>
  <w:style w:type="paragraph" w:styleId="Kopvaninhoudsopgave">
    <w:name w:val="TOC Heading"/>
    <w:basedOn w:val="Kop1"/>
    <w:next w:val="Standaard"/>
    <w:uiPriority w:val="39"/>
    <w:unhideWhenUsed/>
    <w:qFormat/>
    <w:rsid w:val="00100162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unhideWhenUsed/>
    <w:rsid w:val="00100162"/>
    <w:pPr>
      <w:spacing w:before="240" w:after="120"/>
    </w:pPr>
    <w:rPr>
      <w:rFonts w:asciiTheme="minorHAnsi" w:hAnsiTheme="minorHAnsi" w:cstheme="minorHAnsi"/>
      <w:b/>
      <w:bCs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100162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100162"/>
    <w:pPr>
      <w:spacing w:after="0"/>
      <w:ind w:left="440"/>
    </w:pPr>
    <w:rPr>
      <w:rFonts w:asciiTheme="minorHAnsi" w:hAnsiTheme="minorHAnsi" w:cstheme="minorHAnsi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100162"/>
    <w:pPr>
      <w:spacing w:after="0"/>
      <w:ind w:left="660"/>
    </w:pPr>
    <w:rPr>
      <w:rFonts w:asciiTheme="minorHAnsi" w:hAnsiTheme="minorHAnsi" w:cstheme="minorHAnsi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100162"/>
    <w:pPr>
      <w:spacing w:after="0"/>
      <w:ind w:left="880"/>
    </w:pPr>
    <w:rPr>
      <w:rFonts w:asciiTheme="minorHAnsi" w:hAnsiTheme="minorHAnsi" w:cstheme="minorHAnsi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100162"/>
    <w:pPr>
      <w:spacing w:after="0"/>
      <w:ind w:left="1100"/>
    </w:pPr>
    <w:rPr>
      <w:rFonts w:asciiTheme="minorHAnsi" w:hAnsiTheme="minorHAnsi" w:cstheme="minorHAnsi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100162"/>
    <w:pPr>
      <w:spacing w:after="0"/>
      <w:ind w:left="1320"/>
    </w:pPr>
    <w:rPr>
      <w:rFonts w:asciiTheme="minorHAnsi" w:hAnsiTheme="minorHAnsi" w:cs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100162"/>
    <w:pPr>
      <w:spacing w:after="0"/>
      <w:ind w:left="1540"/>
    </w:pPr>
    <w:rPr>
      <w:rFonts w:asciiTheme="minorHAnsi" w:hAnsiTheme="minorHAnsi" w:cs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100162"/>
    <w:pPr>
      <w:spacing w:after="0"/>
      <w:ind w:left="1760"/>
    </w:pPr>
    <w:rPr>
      <w:rFonts w:asciiTheme="minorHAnsi" w:hAnsiTheme="minorHAnsi" w:cstheme="minorHAnsi"/>
      <w:szCs w:val="20"/>
    </w:rPr>
  </w:style>
  <w:style w:type="paragraph" w:styleId="Lijstalinea">
    <w:name w:val="List Paragraph"/>
    <w:basedOn w:val="Standaard"/>
    <w:uiPriority w:val="34"/>
    <w:qFormat/>
    <w:rsid w:val="00D06EA4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BD7B0A"/>
    <w:rPr>
      <w:b/>
      <w:bCs/>
    </w:rPr>
  </w:style>
  <w:style w:type="character" w:styleId="Subtieleverwijzing">
    <w:name w:val="Subtle Reference"/>
    <w:basedOn w:val="Standaardalinea-lettertype"/>
    <w:uiPriority w:val="31"/>
    <w:qFormat/>
    <w:rsid w:val="00523D07"/>
    <w:rPr>
      <w:smallCaps/>
      <w:color w:val="5A5A5A" w:themeColor="text1" w:themeTint="A5"/>
    </w:rPr>
  </w:style>
  <w:style w:type="character" w:styleId="Tekstvantijdelijkeaanduiding">
    <w:name w:val="Placeholder Text"/>
    <w:basedOn w:val="Standaardalinea-lettertype"/>
    <w:uiPriority w:val="99"/>
    <w:semiHidden/>
    <w:rsid w:val="009B2AB0"/>
    <w:rPr>
      <w:color w:val="666666"/>
    </w:rPr>
  </w:style>
  <w:style w:type="table" w:styleId="Tabelraster">
    <w:name w:val="Table Grid"/>
    <w:basedOn w:val="Standaardtabel"/>
    <w:uiPriority w:val="39"/>
    <w:rsid w:val="002D2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544AF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544AF"/>
    <w:rPr>
      <w:rFonts w:ascii="Open Sans" w:hAnsi="Open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544AF"/>
    <w:rPr>
      <w:vertAlign w:val="superscript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B5926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B5926"/>
    <w:rPr>
      <w:rFonts w:eastAsiaTheme="minorEastAsia"/>
      <w:color w:val="5A5A5A" w:themeColor="text1" w:themeTint="A5"/>
      <w:spacing w:val="15"/>
    </w:rPr>
  </w:style>
  <w:style w:type="paragraph" w:styleId="Bijschrift">
    <w:name w:val="caption"/>
    <w:basedOn w:val="Standaard"/>
    <w:next w:val="Standaard"/>
    <w:uiPriority w:val="35"/>
    <w:unhideWhenUsed/>
    <w:qFormat/>
    <w:rsid w:val="00F17C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jstmetafbeeldingen">
    <w:name w:val="table of figures"/>
    <w:basedOn w:val="Standaard"/>
    <w:next w:val="Standaard"/>
    <w:uiPriority w:val="99"/>
    <w:unhideWhenUsed/>
    <w:rsid w:val="007D47D6"/>
    <w:pPr>
      <w:spacing w:after="0"/>
    </w:pPr>
  </w:style>
  <w:style w:type="paragraph" w:styleId="Citaat">
    <w:name w:val="Quote"/>
    <w:basedOn w:val="Standaard"/>
    <w:next w:val="Standaard"/>
    <w:link w:val="CitaatChar"/>
    <w:uiPriority w:val="29"/>
    <w:qFormat/>
    <w:rsid w:val="0029615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9615E"/>
    <w:rPr>
      <w:rFonts w:ascii="Open Sans" w:hAnsi="Open Sans"/>
      <w:i/>
      <w:iCs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Info@fun4you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n4you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n4yo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rien\OneDrive%20-%20Fun4You%20BVBA\F4Y%20Server%20-%20Materiaalbeheer\VEILIGHEID%20ATTRACTIES%20-%20Keuringen\Technische%20fiche%20-%20Attracties\Technische-fiche_G_naam-kasteel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 w="25400">
          <a:solidFill>
            <a:schemeClr val="tx1">
              <a:lumMod val="50000"/>
              <a:lumOff val="50000"/>
            </a:schemeClr>
          </a:solidFill>
          <a:round/>
        </a:ln>
        <a:scene3d>
          <a:camera prst="orthographicFront"/>
          <a:lightRig rig="threePt" dir="t"/>
        </a:scene3d>
        <a:sp3d>
          <a:bevelT w="12700"/>
          <a:bevelB w="38100"/>
        </a:sp3d>
      </a:spPr>
      <a:bodyPr wrap="square" rtlCol="0" anchor="ctr" anchorCtr="0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6F701940072479B24C31C6F31ABD5" ma:contentTypeVersion="8" ma:contentTypeDescription="Een nieuw document maken." ma:contentTypeScope="" ma:versionID="a2eae48e09e594faf640e9275f4e9a86">
  <xsd:schema xmlns:xsd="http://www.w3.org/2001/XMLSchema" xmlns:xs="http://www.w3.org/2001/XMLSchema" xmlns:p="http://schemas.microsoft.com/office/2006/metadata/properties" xmlns:ns2="8f1a07d4-3c12-472d-8621-f23048ca1230" targetNamespace="http://schemas.microsoft.com/office/2006/metadata/properties" ma:root="true" ma:fieldsID="7a781b68db8eb8f2b3d7f26c1dfd6ec9" ns2:_="">
    <xsd:import namespace="8f1a07d4-3c12-472d-8621-f23048ca1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a07d4-3c12-472d-8621-f23048ca1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1B6DA-0F0A-4AB0-9938-1CAB1189D2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9A7803-2AFF-4201-B79B-FB1B424C3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a07d4-3c12-472d-8621-f23048ca1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955CE2-1FD0-44B3-88C7-F8135684A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9AFFFD-9746-4BA3-9AC9-8F68E05E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Technische-fiche_G_naam-kasteel</Template>
  <TotalTime>0</TotalTime>
  <Pages>3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</dc:creator>
  <cp:keywords/>
  <dc:description/>
  <cp:lastModifiedBy>Katrien</cp:lastModifiedBy>
  <cp:revision>10</cp:revision>
  <cp:lastPrinted>2025-04-18T13:16:00Z</cp:lastPrinted>
  <dcterms:created xsi:type="dcterms:W3CDTF">2025-04-18T12:58:00Z</dcterms:created>
  <dcterms:modified xsi:type="dcterms:W3CDTF">2025-04-18T13:17:00Z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0x010100E406F701940072479B24C31C6F31ABD5</vt:lpwstr>
  </property>
</Properties>
</file>